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24240" w14:textId="1F9697AD" w:rsidR="003E34E9" w:rsidRDefault="00071D0C" w:rsidP="00C96FB7">
      <w:pPr>
        <w:spacing w:before="960"/>
        <w:ind w:left="144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26E095DF" wp14:editId="6F459A7E">
                <wp:simplePos x="0" y="0"/>
                <wp:positionH relativeFrom="margin">
                  <wp:align>left</wp:align>
                </wp:positionH>
                <wp:positionV relativeFrom="paragraph">
                  <wp:posOffset>3111003</wp:posOffset>
                </wp:positionV>
                <wp:extent cx="3079115" cy="23241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E3A2" w14:textId="6020EE32" w:rsidR="0004509A" w:rsidRPr="00071D0C" w:rsidRDefault="00071D0C" w:rsidP="009346E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71D0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General </w:t>
                            </w:r>
                            <w:r w:rsidR="00A7486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10</w:t>
                            </w:r>
                            <w:r w:rsidRPr="00071D0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.75 | Sanitation 1.5 | Food Show 1</w:t>
                            </w:r>
                            <w:r w:rsidR="0016398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095D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0;margin-top:244.95pt;width:242.45pt;height:18.3pt;z-index:251749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" filled="f" stroked="f">
                <v:textbox>
                  <w:txbxContent>
                    <w:p w14:paraId="5CA1E3A2" w14:textId="6020EE32" w:rsidR="0004509A" w:rsidRPr="00071D0C" w:rsidRDefault="00071D0C" w:rsidP="009346E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71D0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General </w:t>
                      </w:r>
                      <w:r w:rsidR="00A7486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10</w:t>
                      </w:r>
                      <w:r w:rsidRPr="00071D0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.75 | Sanitation 1.5 | Food Show 1</w:t>
                      </w:r>
                      <w:r w:rsidR="0016398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2876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1A2595D" wp14:editId="0EBAA789">
                <wp:simplePos x="0" y="0"/>
                <wp:positionH relativeFrom="column">
                  <wp:posOffset>45079</wp:posOffset>
                </wp:positionH>
                <wp:positionV relativeFrom="paragraph">
                  <wp:posOffset>533966</wp:posOffset>
                </wp:positionV>
                <wp:extent cx="3117975" cy="626110"/>
                <wp:effectExtent l="19050" t="19050" r="25400" b="21590"/>
                <wp:wrapNone/>
                <wp:docPr id="17621508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17975" cy="626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FEAAA" w14:textId="673D1C93" w:rsidR="00685922" w:rsidRDefault="00C23616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5922">
                              <w:rPr>
                                <w:color w:val="auto"/>
                                <w:sz w:val="28"/>
                                <w:szCs w:val="28"/>
                              </w:rPr>
                              <w:t>Dewayne Pace</w:t>
                            </w:r>
                          </w:p>
                          <w:p w14:paraId="37A0BD96" w14:textId="47B2BA3F" w:rsidR="003E6337" w:rsidRPr="00685922" w:rsidRDefault="00685922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5922">
                              <w:rPr>
                                <w:color w:val="auto"/>
                                <w:sz w:val="28"/>
                                <w:szCs w:val="28"/>
                              </w:rPr>
                              <w:t>P.O. Box 383149 Duncanville TX. 75138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595D" id="Text Box 1" o:spid="_x0000_s1027" type="#_x0000_t202" style="position:absolute;left:0;text-align:left;margin-left:3.55pt;margin-top:42.05pt;width:245.5pt;height:49.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" fillcolor="white [3212]" strokecolor="white [3212]" strokeweight="3pt">
                <v:textbox>
                  <w:txbxContent>
                    <w:p w14:paraId="2E9FEAAA" w14:textId="673D1C93" w:rsidR="00685922" w:rsidRDefault="00C23616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85922">
                        <w:rPr>
                          <w:color w:val="auto"/>
                          <w:sz w:val="28"/>
                          <w:szCs w:val="28"/>
                        </w:rPr>
                        <w:t>Dewayne Pace</w:t>
                      </w:r>
                    </w:p>
                    <w:p w14:paraId="37A0BD96" w14:textId="47B2BA3F" w:rsidR="003E6337" w:rsidRPr="00685922" w:rsidRDefault="00685922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85922">
                        <w:rPr>
                          <w:color w:val="auto"/>
                          <w:sz w:val="28"/>
                          <w:szCs w:val="28"/>
                        </w:rPr>
                        <w:t>P.O. Box 383149 Duncanville TX. 75138</w:t>
                      </w:r>
                    </w:p>
                  </w:txbxContent>
                </v:textbox>
              </v:shape>
            </w:pict>
          </mc:Fallback>
        </mc:AlternateContent>
      </w:r>
      <w:r w:rsidR="007E1A03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80FFE4D" wp14:editId="5C4D4AFB">
                <wp:simplePos x="0" y="0"/>
                <wp:positionH relativeFrom="page">
                  <wp:posOffset>5706435</wp:posOffset>
                </wp:positionH>
                <wp:positionV relativeFrom="margin">
                  <wp:posOffset>-33670</wp:posOffset>
                </wp:positionV>
                <wp:extent cx="3657600" cy="6438900"/>
                <wp:effectExtent l="19050" t="19050" r="19050" b="19050"/>
                <wp:wrapNone/>
                <wp:docPr id="1826319492" name="Text Box 1826319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38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A44B" w14:textId="1433A3BB" w:rsidR="00C952C0" w:rsidRDefault="00C952C0" w:rsidP="00C952C0">
                            <w:pPr>
                              <w:pStyle w:val="NormalWeb"/>
                            </w:pPr>
                          </w:p>
                          <w:p w14:paraId="6864F10B" w14:textId="6C8031E3" w:rsidR="007E1A03" w:rsidRPr="00AA365B" w:rsidRDefault="007E1A03" w:rsidP="007E1A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FFE4D" id="Text Box 1826319492" o:spid="_x0000_s1028" type="#_x0000_t202" style="position:absolute;left:0;text-align:left;margin-left:449.35pt;margin-top:-2.65pt;width:4in;height:507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" filled="f" strokecolor="silver" strokeweight="3pt">
                <v:textbox>
                  <w:txbxContent>
                    <w:p w14:paraId="1A2EA44B" w14:textId="1433A3BB" w:rsidR="00C952C0" w:rsidRDefault="00C952C0" w:rsidP="00C952C0">
                      <w:pPr>
                        <w:pStyle w:val="NormalWeb"/>
                      </w:pPr>
                    </w:p>
                    <w:p w14:paraId="6864F10B" w14:textId="6C8031E3" w:rsidR="007E1A03" w:rsidRPr="00AA365B" w:rsidRDefault="007E1A03" w:rsidP="007E1A03"/>
                  </w:txbxContent>
                </v:textbox>
                <w10:wrap anchorx="page" anchory="margin"/>
              </v:shape>
            </w:pict>
          </mc:Fallback>
        </mc:AlternateContent>
      </w:r>
      <w:r w:rsidR="00D96754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BBB039F" wp14:editId="1331B957">
                <wp:simplePos x="0" y="0"/>
                <wp:positionH relativeFrom="page">
                  <wp:posOffset>895350</wp:posOffset>
                </wp:positionH>
                <wp:positionV relativeFrom="topMargin">
                  <wp:posOffset>609600</wp:posOffset>
                </wp:positionV>
                <wp:extent cx="3505200" cy="50355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9EF6E1" w14:textId="03AF9C9A" w:rsidR="00AF6A3C" w:rsidRPr="00D96754" w:rsidRDefault="004F7F43" w:rsidP="00104976">
                            <w:pPr>
                              <w:pStyle w:val="Heading2"/>
                              <w:ind w:left="0"/>
                              <w:rPr>
                                <w:rFonts w:ascii="Rockwell" w:hAnsi="Rockwell"/>
                                <w:sz w:val="31"/>
                                <w:szCs w:val="31"/>
                              </w:rPr>
                            </w:pPr>
                            <w:r w:rsidRPr="00D96754">
                              <w:rPr>
                                <w:rFonts w:ascii="Rockwell" w:hAnsi="Rockwell"/>
                                <w:color w:val="auto"/>
                                <w:sz w:val="31"/>
                                <w:szCs w:val="31"/>
                              </w:rPr>
                              <w:t xml:space="preserve">THANK </w:t>
                            </w:r>
                            <w:r w:rsidR="00B4756D" w:rsidRPr="00D96754">
                              <w:rPr>
                                <w:rFonts w:ascii="Rockwell" w:hAnsi="Rockwell"/>
                                <w:color w:val="auto"/>
                                <w:sz w:val="31"/>
                                <w:szCs w:val="31"/>
                              </w:rPr>
                              <w:t>YOU, SPEAKERS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039F" id="Text Box 19" o:spid="_x0000_s1029" type="#_x0000_t202" style="position:absolute;left:0;text-align:left;margin-left:70.5pt;margin-top:48pt;width:276pt;height:39.6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" filled="f" stroked="f">
                <v:textbox>
                  <w:txbxContent>
                    <w:p w14:paraId="169EF6E1" w14:textId="03AF9C9A" w:rsidR="00AF6A3C" w:rsidRPr="00D96754" w:rsidRDefault="004F7F43" w:rsidP="00104976">
                      <w:pPr>
                        <w:pStyle w:val="Heading2"/>
                        <w:ind w:left="0"/>
                        <w:rPr>
                          <w:rFonts w:ascii="Rockwell" w:hAnsi="Rockwell"/>
                          <w:sz w:val="31"/>
                          <w:szCs w:val="31"/>
                        </w:rPr>
                      </w:pPr>
                      <w:r w:rsidRPr="00D96754">
                        <w:rPr>
                          <w:rFonts w:ascii="Rockwell" w:hAnsi="Rockwell"/>
                          <w:color w:val="auto"/>
                          <w:sz w:val="31"/>
                          <w:szCs w:val="31"/>
                        </w:rPr>
                        <w:t xml:space="preserve">THANK </w:t>
                      </w:r>
                      <w:r w:rsidR="00B4756D" w:rsidRPr="00D96754">
                        <w:rPr>
                          <w:rFonts w:ascii="Rockwell" w:hAnsi="Rockwell"/>
                          <w:color w:val="auto"/>
                          <w:sz w:val="31"/>
                          <w:szCs w:val="31"/>
                        </w:rPr>
                        <w:t>YOU, SPEAKERS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92E13">
        <w:rPr>
          <w:noProof/>
        </w:rPr>
        <mc:AlternateContent>
          <mc:Choice Requires="wps">
            <w:drawing>
              <wp:anchor distT="36576" distB="36576" distL="36576" distR="36576" simplePos="0" relativeHeight="251585024" behindDoc="0" locked="0" layoutInCell="1" allowOverlap="1" wp14:anchorId="2719F99B" wp14:editId="71227623">
                <wp:simplePos x="0" y="0"/>
                <wp:positionH relativeFrom="margin">
                  <wp:posOffset>4733925</wp:posOffset>
                </wp:positionH>
                <wp:positionV relativeFrom="margin">
                  <wp:posOffset>-381000</wp:posOffset>
                </wp:positionV>
                <wp:extent cx="3514725" cy="6686550"/>
                <wp:effectExtent l="0" t="0" r="2857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14725" cy="6686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08210D4" w14:textId="77777777" w:rsidR="00C23616" w:rsidRDefault="00C23616" w:rsidP="004F7F43">
                            <w:pPr>
                              <w:rPr>
                                <w:rStyle w:val="Emphasis"/>
                                <w:rFonts w:ascii="Rockwell" w:hAnsi="Rockwell"/>
                                <w:color w:val="auto"/>
                                <w:sz w:val="96"/>
                                <w:szCs w:val="96"/>
                              </w:rPr>
                            </w:pPr>
                          </w:p>
                          <w:p w14:paraId="3DBFBEC4" w14:textId="40D96EF2" w:rsidR="00353AE1" w:rsidRPr="00D96754" w:rsidRDefault="004F7F43" w:rsidP="004F7F43">
                            <w:pPr>
                              <w:rPr>
                                <w:rStyle w:val="Emphasis"/>
                                <w:rFonts w:ascii="Rockwell" w:hAnsi="Rockwell"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D96754">
                              <w:rPr>
                                <w:rStyle w:val="Emphasis"/>
                                <w:rFonts w:ascii="Rockwell" w:hAnsi="Rockwell"/>
                                <w:color w:val="auto"/>
                                <w:sz w:val="96"/>
                                <w:szCs w:val="96"/>
                              </w:rPr>
                              <w:t>TXANFP</w:t>
                            </w:r>
                          </w:p>
                          <w:p w14:paraId="00063EBF" w14:textId="31C1CCDA" w:rsidR="00353AE1" w:rsidRPr="00D96754" w:rsidRDefault="005F1C34" w:rsidP="00353AE1">
                            <w:pPr>
                              <w:rPr>
                                <w:rStyle w:val="Emphasis"/>
                                <w:rFonts w:ascii="Rockwell" w:hAnsi="Rockwell"/>
                                <w:i w:val="0"/>
                                <w:iCs w:val="0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Emphasis"/>
                                <w:rFonts w:ascii="Rockwell" w:hAnsi="Rockwell"/>
                                <w:i w:val="0"/>
                                <w:iCs w:val="0"/>
                                <w:color w:val="auto"/>
                                <w:sz w:val="44"/>
                                <w:szCs w:val="44"/>
                              </w:rPr>
                              <w:t>SPRING</w:t>
                            </w:r>
                            <w:r w:rsidR="004F7F43" w:rsidRPr="00D96754">
                              <w:rPr>
                                <w:rStyle w:val="Emphasis"/>
                                <w:rFonts w:ascii="Rockwell" w:hAnsi="Rockwell"/>
                                <w:i w:val="0"/>
                                <w:iCs w:val="0"/>
                                <w:color w:val="auto"/>
                                <w:sz w:val="44"/>
                                <w:szCs w:val="44"/>
                              </w:rPr>
                              <w:t xml:space="preserve"> WORKSHOP</w:t>
                            </w:r>
                          </w:p>
                          <w:p w14:paraId="5E63EFF9" w14:textId="77777777" w:rsidR="00C23616" w:rsidRDefault="00C23616" w:rsidP="00C23616">
                            <w:pPr>
                              <w:rPr>
                                <w:rFonts w:ascii="Rockwell" w:hAnsi="Rockwel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23616">
                              <w:rPr>
                                <w:noProof/>
                              </w:rPr>
                              <w:drawing>
                                <wp:inline distT="0" distB="0" distL="0" distR="0" wp14:anchorId="4D089ABC" wp14:editId="00928876">
                                  <wp:extent cx="3442335" cy="1935480"/>
                                  <wp:effectExtent l="0" t="0" r="5715" b="7620"/>
                                  <wp:docPr id="1755628452" name="Picture 1" descr="A plate with food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5628452" name="Picture 1" descr="A plate with food on i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2335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8C8B7B" w14:textId="77777777" w:rsidR="00C23616" w:rsidRDefault="00C23616" w:rsidP="00C23616">
                            <w:pPr>
                              <w:rPr>
                                <w:rFonts w:ascii="Rockwell" w:hAnsi="Rockwel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5369DD6" w14:textId="4525F152" w:rsidR="001B1371" w:rsidRPr="00C23616" w:rsidRDefault="00C23616" w:rsidP="00C23616">
                            <w:pPr>
                              <w:rPr>
                                <w:rFonts w:ascii="Rockwell" w:hAnsi="Rockwell"/>
                                <w:color w:val="auto"/>
                                <w:sz w:val="72"/>
                                <w:szCs w:val="72"/>
                              </w:rPr>
                            </w:pPr>
                            <w:bookmarkStart w:id="0" w:name="_Hlk223530069"/>
                            <w:bookmarkStart w:id="1" w:name="_Hlk223530070"/>
                            <w:r w:rsidRPr="00C23616">
                              <w:rPr>
                                <w:rFonts w:ascii="Rockwell" w:hAnsi="Rockwell"/>
                                <w:color w:val="auto"/>
                                <w:sz w:val="72"/>
                                <w:szCs w:val="72"/>
                              </w:rPr>
                              <w:t>CDMs Blooming Into Success</w:t>
                            </w:r>
                            <w:r w:rsidR="00685922">
                              <w:rPr>
                                <w:rFonts w:ascii="Rockwell" w:hAnsi="Rockwell"/>
                                <w:color w:val="auto"/>
                                <w:sz w:val="72"/>
                                <w:szCs w:val="72"/>
                              </w:rPr>
                              <w:t>!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9F99B" id="Text Box 18" o:spid="_x0000_s1030" type="#_x0000_t202" style="position:absolute;left:0;text-align:left;margin-left:372.75pt;margin-top:-30pt;width:276.75pt;height:526.5pt;z-index:2515850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" filled="f" strokecolor="white [3212]" strokeweight="1.5pt">
                <v:stroke dashstyle="3 1"/>
                <o:lock v:ext="edit" shapetype="t"/>
                <v:textbox inset="2.85pt,2.85pt,2.85pt,2.85pt">
                  <w:txbxContent>
                    <w:p w14:paraId="708210D4" w14:textId="77777777" w:rsidR="00C23616" w:rsidRDefault="00C23616" w:rsidP="004F7F43">
                      <w:pPr>
                        <w:rPr>
                          <w:rStyle w:val="Emphasis"/>
                          <w:rFonts w:ascii="Rockwell" w:hAnsi="Rockwell"/>
                          <w:color w:val="auto"/>
                          <w:sz w:val="96"/>
                          <w:szCs w:val="96"/>
                        </w:rPr>
                      </w:pPr>
                    </w:p>
                    <w:p w14:paraId="3DBFBEC4" w14:textId="40D96EF2" w:rsidR="00353AE1" w:rsidRPr="00D96754" w:rsidRDefault="004F7F43" w:rsidP="004F7F43">
                      <w:pPr>
                        <w:rPr>
                          <w:rStyle w:val="Emphasis"/>
                          <w:rFonts w:ascii="Rockwell" w:hAnsi="Rockwell"/>
                          <w:color w:val="auto"/>
                          <w:sz w:val="96"/>
                          <w:szCs w:val="96"/>
                        </w:rPr>
                      </w:pPr>
                      <w:r w:rsidRPr="00D96754">
                        <w:rPr>
                          <w:rStyle w:val="Emphasis"/>
                          <w:rFonts w:ascii="Rockwell" w:hAnsi="Rockwell"/>
                          <w:color w:val="auto"/>
                          <w:sz w:val="96"/>
                          <w:szCs w:val="96"/>
                        </w:rPr>
                        <w:t>TXANFP</w:t>
                      </w:r>
                    </w:p>
                    <w:p w14:paraId="00063EBF" w14:textId="31C1CCDA" w:rsidR="00353AE1" w:rsidRPr="00D96754" w:rsidRDefault="005F1C34" w:rsidP="00353AE1">
                      <w:pPr>
                        <w:rPr>
                          <w:rStyle w:val="Emphasis"/>
                          <w:rFonts w:ascii="Rockwell" w:hAnsi="Rockwell"/>
                          <w:i w:val="0"/>
                          <w:iCs w:val="0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Style w:val="Emphasis"/>
                          <w:rFonts w:ascii="Rockwell" w:hAnsi="Rockwell"/>
                          <w:i w:val="0"/>
                          <w:iCs w:val="0"/>
                          <w:color w:val="auto"/>
                          <w:sz w:val="44"/>
                          <w:szCs w:val="44"/>
                        </w:rPr>
                        <w:t>SPRING</w:t>
                      </w:r>
                      <w:r w:rsidR="004F7F43" w:rsidRPr="00D96754">
                        <w:rPr>
                          <w:rStyle w:val="Emphasis"/>
                          <w:rFonts w:ascii="Rockwell" w:hAnsi="Rockwell"/>
                          <w:i w:val="0"/>
                          <w:iCs w:val="0"/>
                          <w:color w:val="auto"/>
                          <w:sz w:val="44"/>
                          <w:szCs w:val="44"/>
                        </w:rPr>
                        <w:t xml:space="preserve"> WORKSHOP</w:t>
                      </w:r>
                    </w:p>
                    <w:p w14:paraId="5E63EFF9" w14:textId="77777777" w:rsidR="00C23616" w:rsidRDefault="00C23616" w:rsidP="00C23616">
                      <w:pPr>
                        <w:rPr>
                          <w:rFonts w:ascii="Rockwell" w:hAnsi="Rockwell"/>
                          <w:color w:val="auto"/>
                          <w:sz w:val="24"/>
                          <w:szCs w:val="24"/>
                        </w:rPr>
                      </w:pPr>
                      <w:r w:rsidRPr="00C23616">
                        <w:rPr>
                          <w:noProof/>
                        </w:rPr>
                        <w:drawing>
                          <wp:inline distT="0" distB="0" distL="0" distR="0" wp14:anchorId="4D089ABC" wp14:editId="00928876">
                            <wp:extent cx="3442335" cy="1935480"/>
                            <wp:effectExtent l="0" t="0" r="5715" b="7620"/>
                            <wp:docPr id="1755628452" name="Picture 1" descr="A plate with food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5628452" name="Picture 1" descr="A plate with food on it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2335" cy="1935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8C8B7B" w14:textId="77777777" w:rsidR="00C23616" w:rsidRDefault="00C23616" w:rsidP="00C23616">
                      <w:pPr>
                        <w:rPr>
                          <w:rFonts w:ascii="Rockwell" w:hAnsi="Rockwell"/>
                          <w:color w:val="auto"/>
                          <w:sz w:val="24"/>
                          <w:szCs w:val="24"/>
                        </w:rPr>
                      </w:pPr>
                    </w:p>
                    <w:p w14:paraId="75369DD6" w14:textId="4525F152" w:rsidR="001B1371" w:rsidRPr="00C23616" w:rsidRDefault="00C23616" w:rsidP="00C23616">
                      <w:pPr>
                        <w:rPr>
                          <w:rFonts w:ascii="Rockwell" w:hAnsi="Rockwell"/>
                          <w:color w:val="auto"/>
                          <w:sz w:val="72"/>
                          <w:szCs w:val="72"/>
                        </w:rPr>
                      </w:pPr>
                      <w:bookmarkStart w:id="2" w:name="_Hlk223530069"/>
                      <w:bookmarkStart w:id="3" w:name="_Hlk223530070"/>
                      <w:r w:rsidRPr="00C23616">
                        <w:rPr>
                          <w:rFonts w:ascii="Rockwell" w:hAnsi="Rockwell"/>
                          <w:color w:val="auto"/>
                          <w:sz w:val="72"/>
                          <w:szCs w:val="72"/>
                        </w:rPr>
                        <w:t>CDMs Blooming Into Success</w:t>
                      </w:r>
                      <w:r w:rsidR="00685922">
                        <w:rPr>
                          <w:rFonts w:ascii="Rockwell" w:hAnsi="Rockwell"/>
                          <w:color w:val="auto"/>
                          <w:sz w:val="72"/>
                          <w:szCs w:val="72"/>
                        </w:rPr>
                        <w:t>!</w:t>
                      </w:r>
                      <w:bookmarkEnd w:id="2"/>
                      <w:bookmarkEnd w:id="3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575804" behindDoc="0" locked="0" layoutInCell="1" allowOverlap="1" wp14:anchorId="647C3F99" wp14:editId="64A54773">
                <wp:simplePos x="0" y="0"/>
                <wp:positionH relativeFrom="column">
                  <wp:posOffset>-225425</wp:posOffset>
                </wp:positionH>
                <wp:positionV relativeFrom="paragraph">
                  <wp:posOffset>-456565</wp:posOffset>
                </wp:positionV>
                <wp:extent cx="3656965" cy="405765"/>
                <wp:effectExtent l="19050" t="19050" r="38735" b="5143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65" cy="4057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F4EFB" id="Rectangle 4" o:spid="_x0000_s1026" style="position:absolute;margin-left:-17.75pt;margin-top:-35.95pt;width:287.95pt;height:31.95pt;z-index:251575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" fillcolor="#ffc000 [3207]" strokecolor="#ffd966 [1943]" strokeweight="3pt">
                <v:shadow on="t" color="#823b0b [1605]" opacity=".5" offset="1pt"/>
              </v:rect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E4307F9" wp14:editId="73B5752D">
                <wp:simplePos x="0" y="0"/>
                <wp:positionH relativeFrom="column">
                  <wp:posOffset>1760220</wp:posOffset>
                </wp:positionH>
                <wp:positionV relativeFrom="paragraph">
                  <wp:posOffset>2191385</wp:posOffset>
                </wp:positionV>
                <wp:extent cx="775970" cy="1009015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5FD9F" w14:textId="65E87D00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$70.00</w:t>
                            </w:r>
                          </w:p>
                          <w:p w14:paraId="23106349" w14:textId="265E3B9D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$80.00</w:t>
                            </w:r>
                          </w:p>
                          <w:p w14:paraId="1BD126CB" w14:textId="3B837D31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$55.00</w:t>
                            </w:r>
                          </w:p>
                          <w:p w14:paraId="3E669911" w14:textId="4A0DD089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$50.00</w:t>
                            </w:r>
                          </w:p>
                          <w:p w14:paraId="0F05E3E6" w14:textId="74E46FB6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$50.00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07F9" id="Text Box 17" o:spid="_x0000_s1031" type="#_x0000_t202" style="position:absolute;left:0;text-align:left;margin-left:138.6pt;margin-top:172.55pt;width:61.1pt;height:79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" filled="f" stroked="f">
                <v:textbox>
                  <w:txbxContent>
                    <w:p w14:paraId="3E85FD9F" w14:textId="65E87D00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$70.00</w:t>
                      </w:r>
                    </w:p>
                    <w:p w14:paraId="23106349" w14:textId="265E3B9D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$80.00</w:t>
                      </w:r>
                    </w:p>
                    <w:p w14:paraId="1BD126CB" w14:textId="3B837D31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$55.00</w:t>
                      </w:r>
                    </w:p>
                    <w:p w14:paraId="3E669911" w14:textId="4A0DD089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$50.00</w:t>
                      </w:r>
                    </w:p>
                    <w:p w14:paraId="0F05E3E6" w14:textId="74E46FB6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$50.00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94A2B67" wp14:editId="4B277BD2">
                <wp:simplePos x="0" y="0"/>
                <wp:positionH relativeFrom="column">
                  <wp:posOffset>1651000</wp:posOffset>
                </wp:positionH>
                <wp:positionV relativeFrom="paragraph">
                  <wp:posOffset>2242820</wp:posOffset>
                </wp:positionV>
                <wp:extent cx="1520190" cy="72644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019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3A4BE" w14:textId="501FB383" w:rsidR="00B0712C" w:rsidRPr="00B0712C" w:rsidRDefault="00B0712C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2B67" id="Text Box 16" o:spid="_x0000_s1032" type="#_x0000_t202" style="position:absolute;left:0;text-align:left;margin-left:130pt;margin-top:176.6pt;width:119.7pt;height:57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" stroked="f" strokeweight="3pt">
                <v:textbox>
                  <w:txbxContent>
                    <w:p w14:paraId="1913A4BE" w14:textId="501FB383" w:rsidR="00B0712C" w:rsidRPr="00B0712C" w:rsidRDefault="00B0712C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5CC05F1" wp14:editId="2E7B892C">
                <wp:simplePos x="0" y="0"/>
                <wp:positionH relativeFrom="column">
                  <wp:posOffset>49530</wp:posOffset>
                </wp:positionH>
                <wp:positionV relativeFrom="paragraph">
                  <wp:posOffset>2999105</wp:posOffset>
                </wp:positionV>
                <wp:extent cx="2542540" cy="128905"/>
                <wp:effectExtent l="0" t="0" r="0" b="444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2540" cy="128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6886F" id="Rectangle 15" o:spid="_x0000_s1026" style="position:absolute;margin-left:3.9pt;margin-top:236.15pt;width:200.2pt;height:10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" fillcolor="white [3212]" strokecolor="white [3212]" strokeweight="1pt">
                <v:path arrowok="t"/>
              </v:rect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477AAC67" wp14:editId="57D789B1">
                <wp:simplePos x="0" y="0"/>
                <wp:positionH relativeFrom="margin">
                  <wp:posOffset>96520</wp:posOffset>
                </wp:positionH>
                <wp:positionV relativeFrom="paragraph">
                  <wp:posOffset>2964180</wp:posOffset>
                </wp:positionV>
                <wp:extent cx="3018790" cy="301625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9E745" w14:textId="6E7C5323" w:rsidR="009D5E34" w:rsidRPr="00685922" w:rsidRDefault="009D5E34" w:rsidP="009D5E34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Deadline </w:t>
                            </w:r>
                            <w:r w:rsidR="00B0712C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</w:t>
                            </w:r>
                            <w:r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or Pre-</w:t>
                            </w:r>
                            <w:r w:rsidR="00B0712C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R</w:t>
                            </w:r>
                            <w:r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egistration </w:t>
                            </w:r>
                            <w:r w:rsidR="00095943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April</w:t>
                            </w:r>
                            <w:r w:rsidR="00A6622E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5922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17</w:t>
                            </w:r>
                            <w:r w:rsidR="003107E8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107E8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, 202</w:t>
                            </w:r>
                            <w:r w:rsidR="00095943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6</w:t>
                            </w:r>
                            <w:r w:rsidR="003107E8" w:rsidRPr="00685922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AC67" id="Text Box 14" o:spid="_x0000_s1033" type="#_x0000_t202" style="position:absolute;left:0;text-align:left;margin-left:7.6pt;margin-top:233.4pt;width:237.7pt;height:23.75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" filled="f" stroked="f">
                <v:textbox>
                  <w:txbxContent>
                    <w:p w14:paraId="7059E745" w14:textId="6E7C5323" w:rsidR="009D5E34" w:rsidRPr="00685922" w:rsidRDefault="009D5E34" w:rsidP="009D5E34">
                      <w:pPr>
                        <w:spacing w:after="0" w:line="240" w:lineRule="auto"/>
                        <w:jc w:val="left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Deadline </w:t>
                      </w:r>
                      <w:r w:rsidR="00B0712C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f</w:t>
                      </w:r>
                      <w:r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or Pre-</w:t>
                      </w:r>
                      <w:r w:rsidR="00B0712C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R</w:t>
                      </w:r>
                      <w:r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egistration </w:t>
                      </w:r>
                      <w:r w:rsidR="00095943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April</w:t>
                      </w:r>
                      <w:r w:rsidR="00A6622E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685922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17</w:t>
                      </w:r>
                      <w:r w:rsidR="003107E8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3107E8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, 202</w:t>
                      </w:r>
                      <w:r w:rsidR="00095943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6</w:t>
                      </w:r>
                      <w:r w:rsidR="003107E8" w:rsidRPr="00685922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7715C19" wp14:editId="75D97653">
                <wp:simplePos x="0" y="0"/>
                <wp:positionH relativeFrom="column">
                  <wp:posOffset>2532380</wp:posOffset>
                </wp:positionH>
                <wp:positionV relativeFrom="paragraph">
                  <wp:posOffset>2181225</wp:posOffset>
                </wp:positionV>
                <wp:extent cx="807720" cy="1009015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9C54F" w14:textId="25A14CED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$80.00</w:t>
                            </w:r>
                          </w:p>
                          <w:p w14:paraId="5033345A" w14:textId="78B11EA6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$90.00</w:t>
                            </w:r>
                          </w:p>
                          <w:p w14:paraId="576C3391" w14:textId="7E3CA7B3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$65.00</w:t>
                            </w:r>
                          </w:p>
                          <w:p w14:paraId="6D031777" w14:textId="5D9EA837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$60.00</w:t>
                            </w:r>
                          </w:p>
                          <w:p w14:paraId="2AA82F9C" w14:textId="0F580746" w:rsidR="00B0712C" w:rsidRPr="00663CBA" w:rsidRDefault="00B0712C" w:rsidP="00B0712C">
                            <w:pPr>
                              <w:spacing w:after="0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63CBA">
                              <w:rPr>
                                <w:color w:val="auto"/>
                                <w:sz w:val="18"/>
                                <w:szCs w:val="18"/>
                              </w:rPr>
                              <w:t>$60.00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5C19" id="Text Box 13" o:spid="_x0000_s1034" type="#_x0000_t202" style="position:absolute;left:0;text-align:left;margin-left:199.4pt;margin-top:171.75pt;width:63.6pt;height:79.4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" filled="f" stroked="f">
                <v:textbox>
                  <w:txbxContent>
                    <w:p w14:paraId="3299C54F" w14:textId="25A14CED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$80.00</w:t>
                      </w:r>
                    </w:p>
                    <w:p w14:paraId="5033345A" w14:textId="78B11EA6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$90.00</w:t>
                      </w:r>
                    </w:p>
                    <w:p w14:paraId="576C3391" w14:textId="7E3CA7B3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$65.00</w:t>
                      </w:r>
                    </w:p>
                    <w:p w14:paraId="6D031777" w14:textId="5D9EA837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$60.00</w:t>
                      </w:r>
                    </w:p>
                    <w:p w14:paraId="2AA82F9C" w14:textId="0F580746" w:rsidR="00B0712C" w:rsidRPr="00663CBA" w:rsidRDefault="00B0712C" w:rsidP="00B0712C">
                      <w:pPr>
                        <w:spacing w:after="0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663CBA">
                        <w:rPr>
                          <w:color w:val="auto"/>
                          <w:sz w:val="18"/>
                          <w:szCs w:val="18"/>
                        </w:rPr>
                        <w:t>$60.00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574779" behindDoc="0" locked="0" layoutInCell="1" allowOverlap="1" wp14:anchorId="074D081F" wp14:editId="35D2E3B2">
                <wp:simplePos x="0" y="0"/>
                <wp:positionH relativeFrom="page">
                  <wp:posOffset>805815</wp:posOffset>
                </wp:positionH>
                <wp:positionV relativeFrom="margin">
                  <wp:posOffset>21590</wp:posOffset>
                </wp:positionV>
                <wp:extent cx="3670300" cy="6320790"/>
                <wp:effectExtent l="19050" t="19050" r="635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632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2A70" w14:textId="1D857AEB" w:rsidR="00AF6A3C" w:rsidRPr="001222B5" w:rsidRDefault="009346EC" w:rsidP="003A18E8">
                            <w:pPr>
                              <w:pStyle w:val="list1"/>
                              <w:ind w:left="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654575">
                              <w:rPr>
                                <w:noProof/>
                              </w:rPr>
                              <w:drawing>
                                <wp:inline distT="0" distB="0" distL="0" distR="0" wp14:anchorId="2FD6BF4F" wp14:editId="24C95068">
                                  <wp:extent cx="3194050" cy="3257550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300" cy="3277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A2D54E" w14:textId="377AA807" w:rsidR="00B4756D" w:rsidRPr="00C952C0" w:rsidRDefault="00B4756D" w:rsidP="00A6622E">
                            <w:pPr>
                              <w:pStyle w:val="BodyText1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" w:name="_Hlk223530545"/>
                            <w:r w:rsidRPr="00C952C0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OUR SPEAKERS:</w:t>
                            </w:r>
                          </w:p>
                          <w:p w14:paraId="40332FB9" w14:textId="3C75CC1F" w:rsidR="00CA4775" w:rsidRDefault="00CA4775" w:rsidP="00B4756D">
                            <w:pPr>
                              <w:spacing w:line="480" w:lineRule="auto"/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</w:pPr>
                            <w:bookmarkStart w:id="5" w:name="_Hlk161838808"/>
                            <w:bookmarkStart w:id="6" w:name="_Hlk161758862"/>
                            <w:r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Catherine Gott, RD, LD</w:t>
                            </w:r>
                          </w:p>
                          <w:p w14:paraId="4E36FCE0" w14:textId="342FBD61" w:rsidR="00592A1C" w:rsidRPr="00C952C0" w:rsidRDefault="00592A1C" w:rsidP="00B4756D">
                            <w:pPr>
                              <w:spacing w:line="480" w:lineRule="auto"/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</w:pPr>
                            <w:r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 xml:space="preserve">Debbie McDonald, </w:t>
                            </w:r>
                            <w:r w:rsidR="00F96FF3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CDM, CFPP</w:t>
                            </w:r>
                          </w:p>
                          <w:p w14:paraId="15BBAE02" w14:textId="48006A00" w:rsidR="00095943" w:rsidRPr="00C952C0" w:rsidRDefault="00095943" w:rsidP="00B4756D">
                            <w:pPr>
                              <w:spacing w:line="480" w:lineRule="auto"/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</w:pPr>
                            <w:r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Dewayne Pace</w:t>
                            </w:r>
                            <w:r w:rsidR="00CA4775"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, CDM, CFPP</w:t>
                            </w:r>
                          </w:p>
                          <w:p w14:paraId="4AD1066D" w14:textId="720A6966" w:rsidR="00685922" w:rsidRPr="00C952C0" w:rsidRDefault="00C16B73" w:rsidP="00B4756D">
                            <w:pPr>
                              <w:spacing w:line="480" w:lineRule="auto"/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</w:pPr>
                            <w:r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Shannon Breeland</w:t>
                            </w:r>
                            <w:r w:rsidR="00CA4775"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, MS. RD/LD</w:t>
                            </w:r>
                          </w:p>
                          <w:p w14:paraId="7D39EF62" w14:textId="596195AB" w:rsidR="003E6337" w:rsidRPr="00C952C0" w:rsidRDefault="003E6337" w:rsidP="003E6337">
                            <w:pPr>
                              <w:spacing w:line="480" w:lineRule="auto"/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</w:pPr>
                            <w:r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Tiffany We</w:t>
                            </w:r>
                            <w:r w:rsidR="00B700A7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n</w:t>
                            </w:r>
                            <w:r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zel</w:t>
                            </w:r>
                            <w:r w:rsidR="00CA4775"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, RDN/LD</w:t>
                            </w:r>
                          </w:p>
                          <w:p w14:paraId="67D4A574" w14:textId="67AA2E36" w:rsidR="00095943" w:rsidRPr="00C952C0" w:rsidRDefault="00095943" w:rsidP="00B4756D">
                            <w:pPr>
                              <w:spacing w:line="480" w:lineRule="auto"/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</w:pPr>
                            <w:r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Willie Flores</w:t>
                            </w:r>
                            <w:r w:rsidR="00CA4775" w:rsidRPr="00C952C0">
                              <w:rPr>
                                <w:rFonts w:ascii="Eras Demi ITC" w:eastAsia="Times New Roman" w:hAnsi="Eras Demi ITC" w:cstheme="minorHAnsi"/>
                                <w:iCs/>
                                <w:color w:val="auto"/>
                              </w:rPr>
                              <w:t>, Director of FCTD</w:t>
                            </w:r>
                          </w:p>
                          <w:bookmarkEnd w:id="4"/>
                          <w:p w14:paraId="59F8981F" w14:textId="5AC6CB5E" w:rsidR="00095943" w:rsidRPr="00A6622E" w:rsidRDefault="00095943" w:rsidP="00B4756D">
                            <w:pPr>
                              <w:spacing w:line="480" w:lineRule="auto"/>
                              <w:rPr>
                                <w:rFonts w:ascii="Eras Demi ITC" w:eastAsia="Times New Roman" w:hAnsi="Eras Demi ITC" w:cstheme="minorHAnsi"/>
                                <w:b/>
                                <w:bCs/>
                                <w:i/>
                                <w:color w:val="auto"/>
                                <w:sz w:val="14"/>
                                <w:szCs w:val="14"/>
                              </w:rPr>
                            </w:pPr>
                          </w:p>
                          <w:bookmarkEnd w:id="5"/>
                          <w:bookmarkEnd w:id="6"/>
                          <w:p w14:paraId="5605F5EC" w14:textId="77777777" w:rsidR="003A18E8" w:rsidRDefault="003A18E8" w:rsidP="00B4756D">
                            <w:pPr>
                              <w:pStyle w:val="list1"/>
                              <w:spacing w:line="360" w:lineRule="auto"/>
                              <w:ind w:left="0"/>
                            </w:pPr>
                          </w:p>
                          <w:p w14:paraId="3DB84456" w14:textId="77777777" w:rsidR="003A18E8" w:rsidRPr="004D436A" w:rsidRDefault="003A18E8" w:rsidP="003A18E8">
                            <w:pPr>
                              <w:pStyle w:val="list1"/>
                              <w:ind w:left="0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081F" id="Text Box 12" o:spid="_x0000_s1035" type="#_x0000_t202" style="position:absolute;left:0;text-align:left;margin-left:63.45pt;margin-top:1.7pt;width:289pt;height:497.7pt;z-index:251574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" strokecolor="silver" strokeweight="3pt">
                <v:textbox>
                  <w:txbxContent>
                    <w:p w14:paraId="08242A70" w14:textId="1D857AEB" w:rsidR="00AF6A3C" w:rsidRPr="001222B5" w:rsidRDefault="009346EC" w:rsidP="003A18E8">
                      <w:pPr>
                        <w:pStyle w:val="list1"/>
                        <w:ind w:left="0"/>
                        <w:rPr>
                          <w:noProof/>
                          <w:sz w:val="18"/>
                          <w:szCs w:val="18"/>
                        </w:rPr>
                      </w:pPr>
                      <w:r w:rsidRPr="00654575">
                        <w:rPr>
                          <w:noProof/>
                        </w:rPr>
                        <w:drawing>
                          <wp:inline distT="0" distB="0" distL="0" distR="0" wp14:anchorId="2FD6BF4F" wp14:editId="24C95068">
                            <wp:extent cx="3194050" cy="3257550"/>
                            <wp:effectExtent l="0" t="0" r="635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300" cy="3277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A2D54E" w14:textId="377AA807" w:rsidR="00B4756D" w:rsidRPr="00C952C0" w:rsidRDefault="00B4756D" w:rsidP="00A6622E">
                      <w:pPr>
                        <w:pStyle w:val="BodyText1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bookmarkStart w:id="7" w:name="_Hlk223530545"/>
                      <w:r w:rsidRPr="00C952C0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OUR SPEAKERS:</w:t>
                      </w:r>
                    </w:p>
                    <w:p w14:paraId="40332FB9" w14:textId="3C75CC1F" w:rsidR="00CA4775" w:rsidRDefault="00CA4775" w:rsidP="00B4756D">
                      <w:pPr>
                        <w:spacing w:line="480" w:lineRule="auto"/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</w:pPr>
                      <w:bookmarkStart w:id="8" w:name="_Hlk161838808"/>
                      <w:bookmarkStart w:id="9" w:name="_Hlk161758862"/>
                      <w:r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Catherine Gott, RD, LD</w:t>
                      </w:r>
                    </w:p>
                    <w:p w14:paraId="4E36FCE0" w14:textId="342FBD61" w:rsidR="00592A1C" w:rsidRPr="00C952C0" w:rsidRDefault="00592A1C" w:rsidP="00B4756D">
                      <w:pPr>
                        <w:spacing w:line="480" w:lineRule="auto"/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</w:pPr>
                      <w:r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 xml:space="preserve">Debbie McDonald, </w:t>
                      </w:r>
                      <w:r w:rsidR="00F96FF3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CDM, CFPP</w:t>
                      </w:r>
                    </w:p>
                    <w:p w14:paraId="15BBAE02" w14:textId="48006A00" w:rsidR="00095943" w:rsidRPr="00C952C0" w:rsidRDefault="00095943" w:rsidP="00B4756D">
                      <w:pPr>
                        <w:spacing w:line="480" w:lineRule="auto"/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</w:pPr>
                      <w:r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Dewayne Pace</w:t>
                      </w:r>
                      <w:r w:rsidR="00CA4775"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, CDM, CFPP</w:t>
                      </w:r>
                    </w:p>
                    <w:p w14:paraId="4AD1066D" w14:textId="720A6966" w:rsidR="00685922" w:rsidRPr="00C952C0" w:rsidRDefault="00C16B73" w:rsidP="00B4756D">
                      <w:pPr>
                        <w:spacing w:line="480" w:lineRule="auto"/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</w:pPr>
                      <w:r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Shannon Breeland</w:t>
                      </w:r>
                      <w:r w:rsidR="00CA4775"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, MS. RD/LD</w:t>
                      </w:r>
                    </w:p>
                    <w:p w14:paraId="7D39EF62" w14:textId="596195AB" w:rsidR="003E6337" w:rsidRPr="00C952C0" w:rsidRDefault="003E6337" w:rsidP="003E6337">
                      <w:pPr>
                        <w:spacing w:line="480" w:lineRule="auto"/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</w:pPr>
                      <w:r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Tiffany We</w:t>
                      </w:r>
                      <w:r w:rsidR="00B700A7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n</w:t>
                      </w:r>
                      <w:r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zel</w:t>
                      </w:r>
                      <w:r w:rsidR="00CA4775"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, RDN/LD</w:t>
                      </w:r>
                    </w:p>
                    <w:p w14:paraId="67D4A574" w14:textId="67AA2E36" w:rsidR="00095943" w:rsidRPr="00C952C0" w:rsidRDefault="00095943" w:rsidP="00B4756D">
                      <w:pPr>
                        <w:spacing w:line="480" w:lineRule="auto"/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</w:pPr>
                      <w:r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Willie Flores</w:t>
                      </w:r>
                      <w:r w:rsidR="00CA4775" w:rsidRPr="00C952C0">
                        <w:rPr>
                          <w:rFonts w:ascii="Eras Demi ITC" w:eastAsia="Times New Roman" w:hAnsi="Eras Demi ITC" w:cstheme="minorHAnsi"/>
                          <w:iCs/>
                          <w:color w:val="auto"/>
                        </w:rPr>
                        <w:t>, Director of FCTD</w:t>
                      </w:r>
                    </w:p>
                    <w:bookmarkEnd w:id="7"/>
                    <w:p w14:paraId="59F8981F" w14:textId="5AC6CB5E" w:rsidR="00095943" w:rsidRPr="00A6622E" w:rsidRDefault="00095943" w:rsidP="00B4756D">
                      <w:pPr>
                        <w:spacing w:line="480" w:lineRule="auto"/>
                        <w:rPr>
                          <w:rFonts w:ascii="Eras Demi ITC" w:eastAsia="Times New Roman" w:hAnsi="Eras Demi ITC" w:cstheme="minorHAnsi"/>
                          <w:b/>
                          <w:bCs/>
                          <w:i/>
                          <w:color w:val="auto"/>
                          <w:sz w:val="14"/>
                          <w:szCs w:val="14"/>
                        </w:rPr>
                      </w:pPr>
                    </w:p>
                    <w:bookmarkEnd w:id="8"/>
                    <w:bookmarkEnd w:id="9"/>
                    <w:p w14:paraId="5605F5EC" w14:textId="77777777" w:rsidR="003A18E8" w:rsidRDefault="003A18E8" w:rsidP="00B4756D">
                      <w:pPr>
                        <w:pStyle w:val="list1"/>
                        <w:spacing w:line="360" w:lineRule="auto"/>
                        <w:ind w:left="0"/>
                      </w:pPr>
                    </w:p>
                    <w:p w14:paraId="3DB84456" w14:textId="77777777" w:rsidR="003A18E8" w:rsidRPr="004D436A" w:rsidRDefault="003A18E8" w:rsidP="003A18E8">
                      <w:pPr>
                        <w:pStyle w:val="list1"/>
                        <w:ind w:left="0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8A00CC8" wp14:editId="4ED9BA45">
                <wp:simplePos x="0" y="0"/>
                <wp:positionH relativeFrom="column">
                  <wp:posOffset>57785</wp:posOffset>
                </wp:positionH>
                <wp:positionV relativeFrom="paragraph">
                  <wp:posOffset>3188970</wp:posOffset>
                </wp:positionV>
                <wp:extent cx="2891790" cy="121285"/>
                <wp:effectExtent l="0" t="0" r="381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1790" cy="12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E9456" id="Rectangle 10" o:spid="_x0000_s1026" style="position:absolute;margin-left:4.55pt;margin-top:251.1pt;width:227.7pt;height:9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" fillcolor="white [3212]" strokecolor="white [3212]" strokeweight="1pt">
                <v:path arrowok="t"/>
              </v:rect>
            </w:pict>
          </mc:Fallback>
        </mc:AlternateContent>
      </w:r>
      <w:r w:rsidR="00D12EED">
        <w:t xml:space="preserve"> </w:t>
      </w:r>
      <w:r w:rsidR="008B7DE6" w:rsidRPr="00E96CC6">
        <w:br w:type="page"/>
      </w:r>
    </w:p>
    <w:p w14:paraId="4850FA2F" w14:textId="69D57A79" w:rsidR="00C91DC4" w:rsidRDefault="00D96754" w:rsidP="00C96FB7">
      <w:pPr>
        <w:spacing w:before="960"/>
        <w:ind w:left="144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005C81B" wp14:editId="5153B48F">
                <wp:simplePos x="0" y="0"/>
                <wp:positionH relativeFrom="margin">
                  <wp:align>right</wp:align>
                </wp:positionH>
                <wp:positionV relativeFrom="topMargin">
                  <wp:posOffset>571500</wp:posOffset>
                </wp:positionV>
                <wp:extent cx="3257550" cy="3429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DF7F5" w14:textId="7FB487DC" w:rsidR="00AF6A3C" w:rsidRPr="00D96754" w:rsidRDefault="003A18E8" w:rsidP="00104976">
                            <w:pPr>
                              <w:pStyle w:val="Heading2"/>
                              <w:ind w:left="0"/>
                              <w:rPr>
                                <w:rFonts w:ascii="Rockwell" w:hAnsi="Rockwell"/>
                                <w:color w:val="auto"/>
                                <w:sz w:val="31"/>
                                <w:szCs w:val="31"/>
                              </w:rPr>
                            </w:pPr>
                            <w:r w:rsidRPr="00D96754">
                              <w:rPr>
                                <w:rFonts w:ascii="Rockwell" w:hAnsi="Rockwell"/>
                                <w:color w:val="auto"/>
                                <w:sz w:val="31"/>
                                <w:szCs w:val="31"/>
                              </w:rPr>
                              <w:t>SPEAKING AGEND</w:t>
                            </w:r>
                            <w:r w:rsidR="00D96754">
                              <w:rPr>
                                <w:rFonts w:ascii="Rockwell" w:hAnsi="Rockwell"/>
                                <w:color w:val="auto"/>
                                <w:sz w:val="31"/>
                                <w:szCs w:val="3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C81B" id="Text Box 5" o:spid="_x0000_s1036" type="#_x0000_t202" style="position:absolute;left:0;text-align:left;margin-left:205.3pt;margin-top:45pt;width:256.5pt;height:27pt;z-index:25161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" filled="f" stroked="f">
                <v:textbox>
                  <w:txbxContent>
                    <w:p w14:paraId="6FCDF7F5" w14:textId="7FB487DC" w:rsidR="00AF6A3C" w:rsidRPr="00D96754" w:rsidRDefault="003A18E8" w:rsidP="00104976">
                      <w:pPr>
                        <w:pStyle w:val="Heading2"/>
                        <w:ind w:left="0"/>
                        <w:rPr>
                          <w:rFonts w:ascii="Rockwell" w:hAnsi="Rockwell"/>
                          <w:color w:val="auto"/>
                          <w:sz w:val="31"/>
                          <w:szCs w:val="31"/>
                        </w:rPr>
                      </w:pPr>
                      <w:r w:rsidRPr="00D96754">
                        <w:rPr>
                          <w:rFonts w:ascii="Rockwell" w:hAnsi="Rockwell"/>
                          <w:color w:val="auto"/>
                          <w:sz w:val="31"/>
                          <w:szCs w:val="31"/>
                        </w:rPr>
                        <w:t>SPEAKING AGEND</w:t>
                      </w:r>
                      <w:r w:rsidR="00D96754">
                        <w:rPr>
                          <w:rFonts w:ascii="Rockwell" w:hAnsi="Rockwell"/>
                          <w:color w:val="auto"/>
                          <w:sz w:val="31"/>
                          <w:szCs w:val="31"/>
                        </w:rPr>
                        <w:t>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0490AD36" wp14:editId="5899D82E">
                <wp:simplePos x="0" y="0"/>
                <wp:positionH relativeFrom="page">
                  <wp:posOffset>800100</wp:posOffset>
                </wp:positionH>
                <wp:positionV relativeFrom="margin">
                  <wp:posOffset>57150</wp:posOffset>
                </wp:positionV>
                <wp:extent cx="3753485" cy="6419850"/>
                <wp:effectExtent l="19050" t="19050" r="1841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485" cy="6419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77017" w14:textId="77777777" w:rsidR="00AF6A3C" w:rsidRPr="00104976" w:rsidRDefault="00AF6A3C" w:rsidP="00113AF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0AD36" id="Text Box 2" o:spid="_x0000_s1037" type="#_x0000_t202" style="position:absolute;left:0;text-align:left;margin-left:63pt;margin-top:4.5pt;width:295.55pt;height:505.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" filled="f" strokecolor="silver" strokeweight="3pt">
                <v:textbox>
                  <w:txbxContent>
                    <w:p w14:paraId="7EE77017" w14:textId="77777777" w:rsidR="00AF6A3C" w:rsidRPr="00104976" w:rsidRDefault="00AF6A3C" w:rsidP="00113AF6">
                      <w:pPr>
                        <w:jc w:val="both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54" behindDoc="0" locked="0" layoutInCell="1" allowOverlap="1" wp14:anchorId="5802F678" wp14:editId="1D1BCA21">
                <wp:simplePos x="0" y="0"/>
                <wp:positionH relativeFrom="page">
                  <wp:posOffset>5715000</wp:posOffset>
                </wp:positionH>
                <wp:positionV relativeFrom="margin">
                  <wp:posOffset>38100</wp:posOffset>
                </wp:positionV>
                <wp:extent cx="3657600" cy="6438900"/>
                <wp:effectExtent l="19050" t="1905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38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3BAD5" w14:textId="77777777" w:rsidR="00AF6A3C" w:rsidRPr="00AA365B" w:rsidRDefault="00AF6A3C" w:rsidP="00AF6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2F678" id="Text Box 3" o:spid="_x0000_s1038" type="#_x0000_t202" style="position:absolute;left:0;text-align:left;margin-left:450pt;margin-top:3pt;width:4in;height:507pt;z-index:251573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" filled="f" strokecolor="silver" strokeweight="3pt">
                <v:textbox>
                  <w:txbxContent>
                    <w:p w14:paraId="7A63BAD5" w14:textId="77777777" w:rsidR="00AF6A3C" w:rsidRPr="00AA365B" w:rsidRDefault="00AF6A3C" w:rsidP="00AF6A3C"/>
                  </w:txbxContent>
                </v:textbox>
                <w10:wrap anchorx="page" anchory="margin"/>
              </v:shape>
            </w:pict>
          </mc:Fallback>
        </mc:AlternateContent>
      </w:r>
      <w:r w:rsidR="00977370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7172970" wp14:editId="7918DC7A">
                <wp:simplePos x="0" y="0"/>
                <wp:positionH relativeFrom="page">
                  <wp:posOffset>5762625</wp:posOffset>
                </wp:positionH>
                <wp:positionV relativeFrom="margin">
                  <wp:posOffset>9525</wp:posOffset>
                </wp:positionV>
                <wp:extent cx="3590925" cy="644842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644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9AA802" w14:textId="77777777" w:rsidR="009976DC" w:rsidRPr="009976DC" w:rsidRDefault="009976DC" w:rsidP="009976DC">
                            <w:pPr>
                              <w:spacing w:line="360" w:lineRule="auto"/>
                              <w:rPr>
                                <w:rFonts w:ascii="Eras Demi ITC" w:hAnsi="Eras Demi ITC" w:cstheme="minorHAnsi"/>
                                <w:b/>
                                <w:color w:val="auto"/>
                                <w:spacing w:val="60"/>
                                <w:sz w:val="2"/>
                                <w:szCs w:val="2"/>
                              </w:rPr>
                            </w:pPr>
                          </w:p>
                          <w:p w14:paraId="645EBB6F" w14:textId="03F27045" w:rsidR="00431EA5" w:rsidRDefault="00431EA5" w:rsidP="00431EA5">
                            <w:pPr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DAY 1 (04/23/2026)</w:t>
                            </w:r>
                            <w:r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 xml:space="preserve"> continued</w:t>
                            </w:r>
                          </w:p>
                          <w:p w14:paraId="4BF1E36E" w14:textId="77777777" w:rsidR="00431EA5" w:rsidRPr="00E959E3" w:rsidRDefault="00431EA5" w:rsidP="00431EA5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3:30PM-5:00PM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Dewayne Pace – Recognize to Rise: Rewarding Remarkable Results (1.50)</w:t>
                            </w:r>
                          </w:p>
                          <w:p w14:paraId="4FE86D35" w14:textId="77777777" w:rsidR="00431EA5" w:rsidRPr="00E959E3" w:rsidRDefault="00431EA5" w:rsidP="00431EA5">
                            <w:pPr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</w:pPr>
                          </w:p>
                          <w:p w14:paraId="74D77C97" w14:textId="23EFE9E4" w:rsidR="00072178" w:rsidRPr="00E959E3" w:rsidRDefault="00F16D3E" w:rsidP="004F009D">
                            <w:pPr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DAY 2 (</w:t>
                            </w:r>
                            <w:r w:rsidR="00095943"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04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/2</w:t>
                            </w:r>
                            <w:r w:rsidR="000C33EE"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4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/202</w:t>
                            </w:r>
                            <w:r w:rsidR="005772C8"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6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  <w:p w14:paraId="5D4DB55F" w14:textId="77777777" w:rsidR="00CA4775" w:rsidRPr="00E959E3" w:rsidRDefault="00CA4775" w:rsidP="00CA4775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8:30AM-8:45AM Welcome Members</w:t>
                            </w:r>
                          </w:p>
                          <w:p w14:paraId="3C3E5D90" w14:textId="463E2C68" w:rsidR="002A4799" w:rsidRPr="00E959E3" w:rsidRDefault="002A4799" w:rsidP="002A4799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 xml:space="preserve">8:45AM-10:15AM </w:t>
                            </w:r>
                            <w:bookmarkStart w:id="10" w:name="_Hlk224121169"/>
                            <w:r w:rsidR="0094225F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Catherine Gott</w:t>
                            </w:r>
                            <w:r w:rsidR="0050453D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RD, LD – CDM and RD Collaboration</w:t>
                            </w:r>
                            <w:bookmarkEnd w:id="10"/>
                            <w:r w:rsidR="0094225F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933729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(1.</w:t>
                            </w:r>
                            <w:r w:rsidR="007E1E92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7</w:t>
                            </w:r>
                            <w:r w:rsidR="00933729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5)</w:t>
                            </w:r>
                          </w:p>
                          <w:p w14:paraId="0AFD69B3" w14:textId="6BE157CA" w:rsidR="00C16B73" w:rsidRPr="00E959E3" w:rsidRDefault="002A4799" w:rsidP="007535DE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10:</w:t>
                            </w:r>
                            <w:r w:rsidR="007E1E92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30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AM-10:</w:t>
                            </w:r>
                            <w:r w:rsidR="007E1E92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45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AM BREAK</w:t>
                            </w:r>
                          </w:p>
                          <w:p w14:paraId="2669453B" w14:textId="4990901D" w:rsidR="0094225F" w:rsidRDefault="00CA4775" w:rsidP="0094225F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10:</w:t>
                            </w:r>
                            <w:r w:rsidR="007E1E92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45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AM-12:</w:t>
                            </w:r>
                            <w:r w:rsidR="007E1E92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30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PM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bookmarkStart w:id="11" w:name="_Hlk224121243"/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Dewayne Pace – Crucial Conversations: Tools for Talking When the Stakes are High</w:t>
                            </w:r>
                            <w:bookmarkEnd w:id="11"/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(1.</w:t>
                            </w:r>
                            <w:r w:rsidR="00933729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7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5)</w:t>
                            </w:r>
                            <w:r w:rsidR="0094225F" w:rsidRPr="0094225F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 xml:space="preserve"> </w:t>
                            </w:r>
                          </w:p>
                          <w:p w14:paraId="685C5DFB" w14:textId="0FB704C6" w:rsidR="00AF6A3C" w:rsidRDefault="0094225F" w:rsidP="003077CE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12:</w:t>
                            </w:r>
                            <w:r w:rsidR="007E1E92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30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PM-1:</w:t>
                            </w:r>
                            <w:r w:rsidR="007E1E92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45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PM L</w:t>
                            </w:r>
                            <w:r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UNCH/BUSINESS MEETING</w:t>
                            </w:r>
                          </w:p>
                          <w:p w14:paraId="16D5E65F" w14:textId="52790475" w:rsidR="00FD2857" w:rsidRPr="00A74862" w:rsidRDefault="00FD2857" w:rsidP="003077CE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</w:pPr>
                            <w:r w:rsidRPr="00557E14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  <w:highlight w:val="yellow"/>
                              </w:rPr>
                              <w:t>EVENT</w:t>
                            </w:r>
                            <w:r w:rsidR="00557E14" w:rsidRPr="00557E14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  <w:highlight w:val="yellow"/>
                              </w:rPr>
                              <w:t xml:space="preserve"> LOCATION:</w:t>
                            </w:r>
                            <w:r w:rsidRPr="00557E14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  <w:highlight w:val="yellow"/>
                              </w:rPr>
                              <w:t xml:space="preserve"> 17635 BEN E. KEITH WAY, SELMA TX, 78154</w:t>
                            </w:r>
                          </w:p>
                          <w:p w14:paraId="6A845DD2" w14:textId="38A95F7F" w:rsidR="00A74862" w:rsidRPr="00557E14" w:rsidRDefault="00557E14" w:rsidP="00A74862">
                            <w:pPr>
                              <w:jc w:val="left"/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557E14"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  <w:t>HOST HOTEL: SPARK BY HILTON SELMA</w:t>
                            </w:r>
                          </w:p>
                          <w:p w14:paraId="5A2933BB" w14:textId="71F01B5D" w:rsidR="009911C2" w:rsidRDefault="00557E14" w:rsidP="00A74862">
                            <w:pPr>
                              <w:jc w:val="left"/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557E14"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  <w:t xml:space="preserve">15771 IH 35N, SELMA, TX </w:t>
                            </w:r>
                            <w:r w:rsidR="009911C2" w:rsidRPr="00557E14"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  <w:t>78154</w:t>
                            </w:r>
                            <w:r w:rsidR="009911C2"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  <w:t>, (210) 447-2305</w:t>
                            </w:r>
                          </w:p>
                          <w:p w14:paraId="54E5BFE2" w14:textId="2F909ECF" w:rsidR="002A4799" w:rsidRPr="00A74862" w:rsidRDefault="00557E14" w:rsidP="00A74862">
                            <w:pPr>
                              <w:jc w:val="left"/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57E14">
                              <w:rPr>
                                <w:rFonts w:ascii="Rockwell" w:hAnsi="Rockwel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highlight w:val="yellow"/>
                              </w:rPr>
                              <w:t>THE COST IS $87 PER 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72970" id="Text Box 9" o:spid="_x0000_s1039" type="#_x0000_t202" style="position:absolute;left:0;text-align:left;margin-left:453.75pt;margin-top:.75pt;width:282.75pt;height:507.7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" filled="f" stroked="f">
                <v:textbox>
                  <w:txbxContent>
                    <w:p w14:paraId="479AA802" w14:textId="77777777" w:rsidR="009976DC" w:rsidRPr="009976DC" w:rsidRDefault="009976DC" w:rsidP="009976DC">
                      <w:pPr>
                        <w:spacing w:line="360" w:lineRule="auto"/>
                        <w:rPr>
                          <w:rFonts w:ascii="Eras Demi ITC" w:hAnsi="Eras Demi ITC" w:cstheme="minorHAnsi"/>
                          <w:b/>
                          <w:color w:val="auto"/>
                          <w:spacing w:val="60"/>
                          <w:sz w:val="2"/>
                          <w:szCs w:val="2"/>
                        </w:rPr>
                      </w:pPr>
                    </w:p>
                    <w:p w14:paraId="645EBB6F" w14:textId="03F27045" w:rsidR="00431EA5" w:rsidRDefault="00431EA5" w:rsidP="00431EA5">
                      <w:pPr>
                        <w:spacing w:line="360" w:lineRule="auto"/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DAY 1 (04/23/2026)</w:t>
                      </w:r>
                      <w:r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 xml:space="preserve"> continued</w:t>
                      </w:r>
                    </w:p>
                    <w:p w14:paraId="4BF1E36E" w14:textId="77777777" w:rsidR="00431EA5" w:rsidRPr="00E959E3" w:rsidRDefault="00431EA5" w:rsidP="00431EA5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3:30PM-5:00PM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Dewayne Pace – Recognize to Rise: Rewarding Remarkable Results (1.50)</w:t>
                      </w:r>
                    </w:p>
                    <w:p w14:paraId="4FE86D35" w14:textId="77777777" w:rsidR="00431EA5" w:rsidRPr="00E959E3" w:rsidRDefault="00431EA5" w:rsidP="00431EA5">
                      <w:pPr>
                        <w:spacing w:line="360" w:lineRule="auto"/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</w:pPr>
                    </w:p>
                    <w:p w14:paraId="74D77C97" w14:textId="23EFE9E4" w:rsidR="00072178" w:rsidRPr="00E959E3" w:rsidRDefault="00F16D3E" w:rsidP="004F009D">
                      <w:pPr>
                        <w:spacing w:line="360" w:lineRule="auto"/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DAY 2 (</w:t>
                      </w:r>
                      <w:r w:rsidR="00095943"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04</w:t>
                      </w: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/2</w:t>
                      </w:r>
                      <w:r w:rsidR="000C33EE"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4</w:t>
                      </w: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/202</w:t>
                      </w:r>
                      <w:r w:rsidR="005772C8"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6</w:t>
                      </w: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 xml:space="preserve">) </w:t>
                      </w:r>
                    </w:p>
                    <w:p w14:paraId="5D4DB55F" w14:textId="77777777" w:rsidR="00CA4775" w:rsidRPr="00E959E3" w:rsidRDefault="00CA4775" w:rsidP="00CA4775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8:30AM-8:45AM Welcome Members</w:t>
                      </w:r>
                    </w:p>
                    <w:p w14:paraId="3C3E5D90" w14:textId="463E2C68" w:rsidR="002A4799" w:rsidRPr="00E959E3" w:rsidRDefault="002A4799" w:rsidP="002A4799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 xml:space="preserve">8:45AM-10:15AM </w:t>
                      </w:r>
                      <w:bookmarkStart w:id="12" w:name="_Hlk224121169"/>
                      <w:r w:rsidR="0094225F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Catherine Gott</w:t>
                      </w:r>
                      <w:r w:rsidR="0050453D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RD, LD – CDM and RD Collaboration</w:t>
                      </w:r>
                      <w:bookmarkEnd w:id="12"/>
                      <w:r w:rsidR="0094225F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</w:t>
                      </w:r>
                      <w:r w:rsidR="00933729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(1.</w:t>
                      </w:r>
                      <w:r w:rsidR="007E1E92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7</w:t>
                      </w:r>
                      <w:r w:rsidR="00933729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5)</w:t>
                      </w:r>
                    </w:p>
                    <w:p w14:paraId="0AFD69B3" w14:textId="6BE157CA" w:rsidR="00C16B73" w:rsidRPr="00E959E3" w:rsidRDefault="002A4799" w:rsidP="007535DE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10:</w:t>
                      </w:r>
                      <w:r w:rsidR="007E1E92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30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AM-10:</w:t>
                      </w:r>
                      <w:r w:rsidR="007E1E92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45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AM BREAK</w:t>
                      </w:r>
                    </w:p>
                    <w:p w14:paraId="2669453B" w14:textId="4990901D" w:rsidR="0094225F" w:rsidRDefault="00CA4775" w:rsidP="0094225F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10:</w:t>
                      </w:r>
                      <w:r w:rsidR="007E1E92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45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AM-12:</w:t>
                      </w:r>
                      <w:r w:rsidR="007E1E92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30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PM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</w:t>
                      </w:r>
                      <w:bookmarkStart w:id="13" w:name="_Hlk224121243"/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Dewayne Pace – Crucial Conversations: Tools for Talking When the Stakes are High</w:t>
                      </w:r>
                      <w:bookmarkEnd w:id="13"/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(1.</w:t>
                      </w:r>
                      <w:r w:rsidR="00933729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7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5)</w:t>
                      </w:r>
                      <w:r w:rsidR="0094225F" w:rsidRPr="0094225F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 xml:space="preserve"> </w:t>
                      </w:r>
                    </w:p>
                    <w:p w14:paraId="685C5DFB" w14:textId="0FB704C6" w:rsidR="00AF6A3C" w:rsidRDefault="0094225F" w:rsidP="003077CE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12:</w:t>
                      </w:r>
                      <w:r w:rsidR="007E1E92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30</w:t>
                      </w: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PM-1:</w:t>
                      </w:r>
                      <w:r w:rsidR="007E1E92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45</w:t>
                      </w: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PM L</w:t>
                      </w:r>
                      <w:r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UNCH/BUSINESS MEETING</w:t>
                      </w:r>
                    </w:p>
                    <w:p w14:paraId="16D5E65F" w14:textId="52790475" w:rsidR="00FD2857" w:rsidRPr="00A74862" w:rsidRDefault="00FD2857" w:rsidP="003077CE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</w:pPr>
                      <w:r w:rsidRPr="00557E14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  <w:highlight w:val="yellow"/>
                        </w:rPr>
                        <w:t>EVENT</w:t>
                      </w:r>
                      <w:r w:rsidR="00557E14" w:rsidRPr="00557E14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  <w:highlight w:val="yellow"/>
                        </w:rPr>
                        <w:t xml:space="preserve"> LOCATION:</w:t>
                      </w:r>
                      <w:r w:rsidRPr="00557E14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  <w:highlight w:val="yellow"/>
                        </w:rPr>
                        <w:t xml:space="preserve"> 17635 BEN E. KEITH WAY, SELMA TX, 78154</w:t>
                      </w:r>
                    </w:p>
                    <w:p w14:paraId="6A845DD2" w14:textId="38A95F7F" w:rsidR="00A74862" w:rsidRPr="00557E14" w:rsidRDefault="00557E14" w:rsidP="00A74862">
                      <w:pPr>
                        <w:jc w:val="left"/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  <w:highlight w:val="yellow"/>
                        </w:rPr>
                      </w:pPr>
                      <w:r w:rsidRPr="00557E14"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  <w:highlight w:val="yellow"/>
                        </w:rPr>
                        <w:t>HOST HOTEL: SPARK BY HILTON SELMA</w:t>
                      </w:r>
                    </w:p>
                    <w:p w14:paraId="5A2933BB" w14:textId="71F01B5D" w:rsidR="009911C2" w:rsidRDefault="00557E14" w:rsidP="00A74862">
                      <w:pPr>
                        <w:jc w:val="left"/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  <w:highlight w:val="yellow"/>
                        </w:rPr>
                      </w:pPr>
                      <w:r w:rsidRPr="00557E14"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  <w:highlight w:val="yellow"/>
                        </w:rPr>
                        <w:t xml:space="preserve">15771 IH 35N, SELMA, TX </w:t>
                      </w:r>
                      <w:r w:rsidR="009911C2" w:rsidRPr="00557E14"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  <w:highlight w:val="yellow"/>
                        </w:rPr>
                        <w:t>78154</w:t>
                      </w:r>
                      <w:r w:rsidR="009911C2"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  <w:highlight w:val="yellow"/>
                        </w:rPr>
                        <w:t>, (210) 447-2305</w:t>
                      </w:r>
                    </w:p>
                    <w:p w14:paraId="54E5BFE2" w14:textId="2F909ECF" w:rsidR="002A4799" w:rsidRPr="00A74862" w:rsidRDefault="00557E14" w:rsidP="00A74862">
                      <w:pPr>
                        <w:jc w:val="left"/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57E14">
                        <w:rPr>
                          <w:rFonts w:ascii="Rockwell" w:hAnsi="Rockwell"/>
                          <w:b/>
                          <w:bCs/>
                          <w:color w:val="auto"/>
                          <w:sz w:val="22"/>
                          <w:szCs w:val="22"/>
                          <w:highlight w:val="yellow"/>
                        </w:rPr>
                        <w:t>THE COST IS $87 PER NIGHT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535DE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310CE36" wp14:editId="11FBDA28">
                <wp:simplePos x="0" y="0"/>
                <wp:positionH relativeFrom="page">
                  <wp:posOffset>885139</wp:posOffset>
                </wp:positionH>
                <wp:positionV relativeFrom="margin">
                  <wp:posOffset>-26519</wp:posOffset>
                </wp:positionV>
                <wp:extent cx="3625850" cy="6868973"/>
                <wp:effectExtent l="0" t="0" r="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6868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5CE0DF" w14:textId="77777777" w:rsidR="009976DC" w:rsidRPr="009976DC" w:rsidRDefault="009976DC" w:rsidP="007535DE">
                            <w:pPr>
                              <w:spacing w:line="360" w:lineRule="auto"/>
                              <w:jc w:val="left"/>
                              <w:rPr>
                                <w:rFonts w:ascii="Eras Demi ITC" w:hAnsi="Eras Demi ITC" w:cstheme="minorHAnsi"/>
                                <w:b/>
                                <w:color w:val="auto"/>
                                <w:spacing w:val="60"/>
                                <w:sz w:val="2"/>
                                <w:szCs w:val="2"/>
                              </w:rPr>
                            </w:pPr>
                          </w:p>
                          <w:p w14:paraId="7B969D16" w14:textId="77777777" w:rsidR="00E959E3" w:rsidRDefault="00E959E3" w:rsidP="00CA4775">
                            <w:pPr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</w:rPr>
                            </w:pPr>
                          </w:p>
                          <w:p w14:paraId="295A8D1B" w14:textId="5EF21507" w:rsidR="00E959E3" w:rsidRPr="00E959E3" w:rsidRDefault="00E959E3" w:rsidP="00E959E3">
                            <w:pPr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DAY 0 (04/22/2026)</w:t>
                            </w:r>
                          </w:p>
                          <w:p w14:paraId="0A0FD612" w14:textId="63DF878C" w:rsidR="00E959E3" w:rsidRPr="00E959E3" w:rsidRDefault="00E959E3" w:rsidP="00E959E3">
                            <w:pPr>
                              <w:pStyle w:val="BodyText1"/>
                              <w:jc w:val="both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auto"/>
                                <w:spacing w:val="0"/>
                              </w:rPr>
                            </w:pPr>
                            <w:r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auto"/>
                                <w:spacing w:val="0"/>
                              </w:rPr>
                              <w:t xml:space="preserve">4:00PM-5:30PM 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auto"/>
                                <w:spacing w:val="0"/>
                              </w:rPr>
                              <w:t>OFFICERS TRAINING</w:t>
                            </w:r>
                            <w:r w:rsidR="008B51F7">
                              <w:rPr>
                                <w:rFonts w:ascii="Rockwell" w:hAnsi="Rockwell" w:cstheme="minorHAnsi"/>
                                <w:i w:val="0"/>
                                <w:color w:val="auto"/>
                                <w:spacing w:val="0"/>
                              </w:rPr>
                              <w:t xml:space="preserve"> – Debbie McDonald &amp; Kenneth Owens</w:t>
                            </w:r>
                            <w:r w:rsidR="003D3B4D">
                              <w:rPr>
                                <w:rFonts w:ascii="Rockwell" w:hAnsi="Rockwell" w:cstheme="minorHAnsi"/>
                                <w:i w:val="0"/>
                                <w:color w:val="auto"/>
                                <w:spacing w:val="0"/>
                              </w:rPr>
                              <w:t xml:space="preserve"> (1.5)</w:t>
                            </w:r>
                          </w:p>
                          <w:p w14:paraId="25F25A7D" w14:textId="61C206F0" w:rsidR="00E959E3" w:rsidRPr="00E959E3" w:rsidRDefault="00E959E3" w:rsidP="00E959E3">
                            <w:pPr>
                              <w:pStyle w:val="BodyText1"/>
                              <w:jc w:val="both"/>
                              <w:rPr>
                                <w:rFonts w:ascii="Rockwell" w:hAnsi="Rockwell" w:cstheme="minorHAnsi"/>
                                <w:i w:val="0"/>
                                <w:color w:val="auto"/>
                                <w:spacing w:val="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auto"/>
                                <w:spacing w:val="0"/>
                              </w:rPr>
                              <w:t xml:space="preserve"> </w:t>
                            </w:r>
                            <w:bookmarkStart w:id="14" w:name="_Hlk222324034"/>
                            <w:r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auto"/>
                                <w:spacing w:val="0"/>
                              </w:rPr>
                              <w:t xml:space="preserve">5:30PM-6:30PM 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auto"/>
                                <w:spacing w:val="0"/>
                              </w:rPr>
                              <w:t>EXECUTIVE BOARD MEETING</w:t>
                            </w:r>
                          </w:p>
                          <w:p w14:paraId="5FE2BDF0" w14:textId="77777777" w:rsidR="00431EA5" w:rsidRDefault="00431EA5" w:rsidP="00CA4775">
                            <w:pPr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</w:pPr>
                            <w:bookmarkStart w:id="15" w:name="_Hlk222930755"/>
                            <w:bookmarkEnd w:id="14"/>
                          </w:p>
                          <w:p w14:paraId="0F3BE994" w14:textId="19AEBF04" w:rsidR="009D0AF1" w:rsidRPr="00E959E3" w:rsidRDefault="00F16D3E" w:rsidP="00CA4775">
                            <w:pPr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DAY 1 (</w:t>
                            </w:r>
                            <w:r w:rsidR="00095943"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04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/2</w:t>
                            </w:r>
                            <w:r w:rsidR="000C33EE"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3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/202</w:t>
                            </w:r>
                            <w:r w:rsidR="005772C8"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6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color w:val="auto"/>
                                <w:spacing w:val="6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68B8E4D" w14:textId="2DB84A8E" w:rsidR="003E6337" w:rsidRPr="00E959E3" w:rsidRDefault="00685922" w:rsidP="00685922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</w:pPr>
                            <w:bookmarkStart w:id="16" w:name="_Hlk143702146"/>
                            <w:bookmarkEnd w:id="15"/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 xml:space="preserve">8:30AM-8:45AM </w:t>
                            </w:r>
                            <w:r w:rsidR="003E6337"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Welcome Members</w:t>
                            </w:r>
                          </w:p>
                          <w:p w14:paraId="50EFAFDB" w14:textId="23179693" w:rsidR="00095943" w:rsidRPr="00E959E3" w:rsidRDefault="00685922" w:rsidP="00095943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8</w:t>
                            </w:r>
                            <w:r w:rsidR="00095943"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: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45A</w:t>
                            </w:r>
                            <w:r w:rsidR="00095943"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M-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10</w:t>
                            </w:r>
                            <w:r w:rsidR="00095943"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:</w:t>
                            </w:r>
                            <w:r w:rsidR="0094225F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30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A</w:t>
                            </w:r>
                            <w:r w:rsidR="00095943"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M</w:t>
                            </w:r>
                            <w:r w:rsidR="00095943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bookmarkStart w:id="17" w:name="_Hlk222234419"/>
                            <w:r w:rsidR="00095943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Willie Flores – Unlocking Leadership Potential</w:t>
                            </w:r>
                            <w:r w:rsidR="00C16B73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(1.</w:t>
                            </w:r>
                            <w:r w:rsidR="0094225F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7</w:t>
                            </w:r>
                            <w:r w:rsidR="00C16B73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5)</w:t>
                            </w:r>
                          </w:p>
                          <w:p w14:paraId="6B0D3283" w14:textId="02D5FEAA" w:rsidR="00685922" w:rsidRPr="00E959E3" w:rsidRDefault="00685922" w:rsidP="00095943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10:30AM-1</w:t>
                            </w:r>
                            <w:r w:rsidR="007E1E92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2:00P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M</w:t>
                            </w:r>
                            <w:r w:rsidR="00CA4775"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CA4775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Shannon Breeland – Where is the Supply Chain Taking Us Next? (1.</w:t>
                            </w:r>
                            <w:r w:rsidR="007E1E92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50</w:t>
                            </w:r>
                            <w:r w:rsidR="00CA4775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)</w:t>
                            </w:r>
                          </w:p>
                          <w:p w14:paraId="67FB235B" w14:textId="319561BD" w:rsidR="0094225F" w:rsidRPr="00E959E3" w:rsidRDefault="0094225F" w:rsidP="0094225F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12</w:t>
                            </w:r>
                            <w:r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:00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PM-1:</w:t>
                            </w:r>
                            <w:r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15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i w:val="0"/>
                                <w:color w:val="auto"/>
                                <w:spacing w:val="60"/>
                              </w:rPr>
                              <w:t>PM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 xml:space="preserve">(VENDOR SHOW/LUNCH) 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(1.</w:t>
                            </w:r>
                            <w:r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2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5)</w:t>
                            </w:r>
                          </w:p>
                          <w:p w14:paraId="69D07E76" w14:textId="16C95189" w:rsidR="00E959E3" w:rsidRPr="00E959E3" w:rsidRDefault="005E3AA9" w:rsidP="00E959E3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1:00PM-</w:t>
                            </w:r>
                            <w:r w:rsidR="00E959E3"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2:30PM</w:t>
                            </w:r>
                            <w:r w:rsidR="00E959E3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</w:t>
                            </w:r>
                            <w:r w:rsidR="00933729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Debbie McDonald</w:t>
                            </w:r>
                            <w:r w:rsidR="00E959E3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– </w:t>
                            </w:r>
                            <w:r w:rsidR="001210D2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Good Sanitation and Food Safety</w:t>
                            </w:r>
                            <w:r w:rsidR="00E959E3"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(1.50)</w:t>
                            </w:r>
                          </w:p>
                          <w:p w14:paraId="5003B99D" w14:textId="136D77F6" w:rsidR="00431EA5" w:rsidRPr="00E959E3" w:rsidRDefault="00431EA5" w:rsidP="00431EA5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</w:pPr>
                            <w:r w:rsidRPr="00E959E3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  <w:t>2:30PM-3:30PM</w:t>
                            </w:r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Tiffany Wenzel – </w:t>
                            </w:r>
                            <w:bookmarkStart w:id="18" w:name="_Hlk224122213"/>
                            <w:r w:rsidRPr="00431EA5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>Ensuring Compliance in Healthcare Food &amp; Nutrition Services</w:t>
                            </w:r>
                            <w:bookmarkEnd w:id="18"/>
                            <w:r w:rsidRPr="00E959E3">
                              <w:rPr>
                                <w:rFonts w:ascii="Rockwell" w:hAnsi="Rockwell" w:cstheme="minorHAnsi"/>
                                <w:i w:val="0"/>
                                <w:color w:val="000000"/>
                              </w:rPr>
                              <w:t xml:space="preserve"> (1.50)</w:t>
                            </w:r>
                          </w:p>
                          <w:p w14:paraId="1F61DF00" w14:textId="327CF4AB" w:rsidR="00E959E3" w:rsidRPr="00685922" w:rsidRDefault="00E959E3" w:rsidP="00095943">
                            <w:pPr>
                              <w:pStyle w:val="BodyText1"/>
                              <w:spacing w:line="360" w:lineRule="auto"/>
                              <w:jc w:val="left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bookmarkEnd w:id="17"/>
                          <w:p w14:paraId="2D9EDFB3" w14:textId="51A5A706" w:rsidR="00663CBA" w:rsidRPr="00355D3B" w:rsidRDefault="00663CBA" w:rsidP="00663CBA">
                            <w:pPr>
                              <w:pStyle w:val="BodyText1"/>
                              <w:jc w:val="both"/>
                              <w:rPr>
                                <w:rFonts w:ascii="Century Gothic" w:hAnsi="Century Gothic" w:cstheme="minorHAns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0CCEFE8" w14:textId="77777777" w:rsidR="00663CBA" w:rsidRPr="00F92926" w:rsidRDefault="00663CBA" w:rsidP="00375455">
                            <w:pPr>
                              <w:spacing w:after="0" w:line="36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bookmarkEnd w:id="16"/>
                          <w:p w14:paraId="0C984D7C" w14:textId="0F04F056" w:rsidR="003A18E8" w:rsidRPr="0033022D" w:rsidRDefault="003A18E8" w:rsidP="0033022D">
                            <w:pPr>
                              <w:pStyle w:val="BodyText1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CE36" id="Text Box 4" o:spid="_x0000_s1040" type="#_x0000_t202" style="position:absolute;left:0;text-align:left;margin-left:69.7pt;margin-top:-2.1pt;width:285.5pt;height:540.8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" filled="f" stroked="f">
                <v:textbox>
                  <w:txbxContent>
                    <w:p w14:paraId="1E5CE0DF" w14:textId="77777777" w:rsidR="009976DC" w:rsidRPr="009976DC" w:rsidRDefault="009976DC" w:rsidP="007535DE">
                      <w:pPr>
                        <w:spacing w:line="360" w:lineRule="auto"/>
                        <w:jc w:val="left"/>
                        <w:rPr>
                          <w:rFonts w:ascii="Eras Demi ITC" w:hAnsi="Eras Demi ITC" w:cstheme="minorHAnsi"/>
                          <w:b/>
                          <w:color w:val="auto"/>
                          <w:spacing w:val="60"/>
                          <w:sz w:val="2"/>
                          <w:szCs w:val="2"/>
                        </w:rPr>
                      </w:pPr>
                    </w:p>
                    <w:p w14:paraId="7B969D16" w14:textId="77777777" w:rsidR="00E959E3" w:rsidRDefault="00E959E3" w:rsidP="00CA4775">
                      <w:pPr>
                        <w:spacing w:line="360" w:lineRule="auto"/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</w:rPr>
                      </w:pPr>
                    </w:p>
                    <w:p w14:paraId="295A8D1B" w14:textId="5EF21507" w:rsidR="00E959E3" w:rsidRPr="00E959E3" w:rsidRDefault="00E959E3" w:rsidP="00E959E3">
                      <w:pPr>
                        <w:spacing w:line="360" w:lineRule="auto"/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DAY 0 (04/22/2026)</w:t>
                      </w:r>
                    </w:p>
                    <w:p w14:paraId="0A0FD612" w14:textId="63DF878C" w:rsidR="00E959E3" w:rsidRPr="00E959E3" w:rsidRDefault="00E959E3" w:rsidP="00E959E3">
                      <w:pPr>
                        <w:pStyle w:val="BodyText1"/>
                        <w:jc w:val="both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auto"/>
                          <w:spacing w:val="0"/>
                        </w:rPr>
                      </w:pPr>
                      <w:r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auto"/>
                          <w:spacing w:val="0"/>
                        </w:rPr>
                        <w:t xml:space="preserve">4:00PM-5:30PM 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auto"/>
                          <w:spacing w:val="0"/>
                        </w:rPr>
                        <w:t>OFFICERS TRAINING</w:t>
                      </w:r>
                      <w:r w:rsidR="008B51F7">
                        <w:rPr>
                          <w:rFonts w:ascii="Rockwell" w:hAnsi="Rockwell" w:cstheme="minorHAnsi"/>
                          <w:i w:val="0"/>
                          <w:color w:val="auto"/>
                          <w:spacing w:val="0"/>
                        </w:rPr>
                        <w:t xml:space="preserve"> – Debbie McDonald &amp; Kenneth Owens</w:t>
                      </w:r>
                      <w:r w:rsidR="003D3B4D">
                        <w:rPr>
                          <w:rFonts w:ascii="Rockwell" w:hAnsi="Rockwell" w:cstheme="minorHAnsi"/>
                          <w:i w:val="0"/>
                          <w:color w:val="auto"/>
                          <w:spacing w:val="0"/>
                        </w:rPr>
                        <w:t xml:space="preserve"> (1.5)</w:t>
                      </w:r>
                    </w:p>
                    <w:p w14:paraId="25F25A7D" w14:textId="61C206F0" w:rsidR="00E959E3" w:rsidRPr="00E959E3" w:rsidRDefault="00E959E3" w:rsidP="00E959E3">
                      <w:pPr>
                        <w:pStyle w:val="BodyText1"/>
                        <w:jc w:val="both"/>
                        <w:rPr>
                          <w:rFonts w:ascii="Rockwell" w:hAnsi="Rockwell" w:cstheme="minorHAnsi"/>
                          <w:i w:val="0"/>
                          <w:color w:val="auto"/>
                          <w:spacing w:val="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auto"/>
                          <w:spacing w:val="0"/>
                        </w:rPr>
                        <w:t xml:space="preserve"> </w:t>
                      </w:r>
                      <w:bookmarkStart w:id="19" w:name="_Hlk222324034"/>
                      <w:r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auto"/>
                          <w:spacing w:val="0"/>
                        </w:rPr>
                        <w:t xml:space="preserve">5:30PM-6:30PM 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auto"/>
                          <w:spacing w:val="0"/>
                        </w:rPr>
                        <w:t>EXECUTIVE BOARD MEETING</w:t>
                      </w:r>
                    </w:p>
                    <w:p w14:paraId="5FE2BDF0" w14:textId="77777777" w:rsidR="00431EA5" w:rsidRDefault="00431EA5" w:rsidP="00CA4775">
                      <w:pPr>
                        <w:spacing w:line="360" w:lineRule="auto"/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</w:pPr>
                      <w:bookmarkStart w:id="20" w:name="_Hlk222930755"/>
                      <w:bookmarkEnd w:id="19"/>
                    </w:p>
                    <w:p w14:paraId="0F3BE994" w14:textId="19AEBF04" w:rsidR="009D0AF1" w:rsidRPr="00E959E3" w:rsidRDefault="00F16D3E" w:rsidP="00CA4775">
                      <w:pPr>
                        <w:spacing w:line="360" w:lineRule="auto"/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DAY 1 (</w:t>
                      </w:r>
                      <w:r w:rsidR="00095943"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04</w:t>
                      </w: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/2</w:t>
                      </w:r>
                      <w:r w:rsidR="000C33EE"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3</w:t>
                      </w: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/202</w:t>
                      </w:r>
                      <w:r w:rsidR="005772C8"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6</w:t>
                      </w:r>
                      <w:r w:rsidRPr="00E959E3">
                        <w:rPr>
                          <w:rFonts w:ascii="Rockwell" w:hAnsi="Rockwell" w:cstheme="minorHAnsi"/>
                          <w:b/>
                          <w:color w:val="auto"/>
                          <w:spacing w:val="60"/>
                          <w:sz w:val="22"/>
                          <w:szCs w:val="22"/>
                        </w:rPr>
                        <w:t>)</w:t>
                      </w:r>
                    </w:p>
                    <w:p w14:paraId="268B8E4D" w14:textId="2DB84A8E" w:rsidR="003E6337" w:rsidRPr="00E959E3" w:rsidRDefault="00685922" w:rsidP="00685922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</w:pPr>
                      <w:bookmarkStart w:id="21" w:name="_Hlk143702146"/>
                      <w:bookmarkEnd w:id="20"/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 xml:space="preserve">8:30AM-8:45AM </w:t>
                      </w:r>
                      <w:r w:rsidR="003E6337"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Welcome Members</w:t>
                      </w:r>
                    </w:p>
                    <w:p w14:paraId="50EFAFDB" w14:textId="23179693" w:rsidR="00095943" w:rsidRPr="00E959E3" w:rsidRDefault="00685922" w:rsidP="00095943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8</w:t>
                      </w:r>
                      <w:r w:rsidR="00095943"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: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45A</w:t>
                      </w:r>
                      <w:r w:rsidR="00095943"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M-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10</w:t>
                      </w:r>
                      <w:r w:rsidR="00095943"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:</w:t>
                      </w:r>
                      <w:r w:rsidR="0094225F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30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A</w:t>
                      </w:r>
                      <w:r w:rsidR="00095943"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M</w:t>
                      </w:r>
                      <w:r w:rsidR="00095943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</w:t>
                      </w:r>
                      <w:bookmarkStart w:id="22" w:name="_Hlk222234419"/>
                      <w:r w:rsidR="00095943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Willie Flores – Unlocking Leadership Potential</w:t>
                      </w:r>
                      <w:r w:rsidR="00C16B73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(1.</w:t>
                      </w:r>
                      <w:r w:rsidR="0094225F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7</w:t>
                      </w:r>
                      <w:r w:rsidR="00C16B73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5)</w:t>
                      </w:r>
                    </w:p>
                    <w:p w14:paraId="6B0D3283" w14:textId="02D5FEAA" w:rsidR="00685922" w:rsidRPr="00E959E3" w:rsidRDefault="00685922" w:rsidP="00095943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10:30AM-1</w:t>
                      </w:r>
                      <w:r w:rsidR="007E1E92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2:00P</w:t>
                      </w: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M</w:t>
                      </w:r>
                      <w:r w:rsidR="00CA4775"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 xml:space="preserve"> </w:t>
                      </w:r>
                      <w:r w:rsidR="00CA4775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Shannon Breeland – Where is the Supply Chain Taking Us Next? (1.</w:t>
                      </w:r>
                      <w:r w:rsidR="007E1E92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50</w:t>
                      </w:r>
                      <w:r w:rsidR="00CA4775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)</w:t>
                      </w:r>
                    </w:p>
                    <w:p w14:paraId="67FB235B" w14:textId="319561BD" w:rsidR="0094225F" w:rsidRPr="00E959E3" w:rsidRDefault="0094225F" w:rsidP="0094225F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12</w:t>
                      </w:r>
                      <w:r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:00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PM-1:</w:t>
                      </w:r>
                      <w:r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15</w:t>
                      </w:r>
                      <w:r w:rsidRPr="00E959E3">
                        <w:rPr>
                          <w:rFonts w:ascii="Rockwell" w:hAnsi="Rockwell" w:cstheme="minorHAnsi"/>
                          <w:b/>
                          <w:i w:val="0"/>
                          <w:color w:val="auto"/>
                          <w:spacing w:val="60"/>
                        </w:rPr>
                        <w:t>PM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</w:t>
                      </w: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 xml:space="preserve">(VENDOR SHOW/LUNCH) 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(1.</w:t>
                      </w:r>
                      <w:r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2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5)</w:t>
                      </w:r>
                    </w:p>
                    <w:p w14:paraId="69D07E76" w14:textId="16C95189" w:rsidR="00E959E3" w:rsidRPr="00E959E3" w:rsidRDefault="005E3AA9" w:rsidP="00E959E3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1:00PM-</w:t>
                      </w:r>
                      <w:r w:rsidR="00E959E3"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2:30PM</w:t>
                      </w:r>
                      <w:r w:rsidR="00E959E3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</w:t>
                      </w:r>
                      <w:r w:rsidR="00933729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Debbie McDonald</w:t>
                      </w:r>
                      <w:r w:rsidR="00E959E3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– </w:t>
                      </w:r>
                      <w:r w:rsidR="001210D2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Good Sanitation and Food Safety</w:t>
                      </w:r>
                      <w:r w:rsidR="00E959E3"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(1.50)</w:t>
                      </w:r>
                    </w:p>
                    <w:p w14:paraId="5003B99D" w14:textId="136D77F6" w:rsidR="00431EA5" w:rsidRPr="00E959E3" w:rsidRDefault="00431EA5" w:rsidP="00431EA5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</w:pPr>
                      <w:r w:rsidRPr="00E959E3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  <w:t>2:30PM-3:30PM</w:t>
                      </w:r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Tiffany Wenzel – </w:t>
                      </w:r>
                      <w:bookmarkStart w:id="23" w:name="_Hlk224122213"/>
                      <w:r w:rsidRPr="00431EA5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>Ensuring Compliance in Healthcare Food &amp; Nutrition Services</w:t>
                      </w:r>
                      <w:bookmarkEnd w:id="23"/>
                      <w:r w:rsidRPr="00E959E3">
                        <w:rPr>
                          <w:rFonts w:ascii="Rockwell" w:hAnsi="Rockwell" w:cstheme="minorHAnsi"/>
                          <w:i w:val="0"/>
                          <w:color w:val="000000"/>
                        </w:rPr>
                        <w:t xml:space="preserve"> (1.50)</w:t>
                      </w:r>
                    </w:p>
                    <w:p w14:paraId="1F61DF00" w14:textId="327CF4AB" w:rsidR="00E959E3" w:rsidRPr="00685922" w:rsidRDefault="00E959E3" w:rsidP="00095943">
                      <w:pPr>
                        <w:pStyle w:val="BodyText1"/>
                        <w:spacing w:line="360" w:lineRule="auto"/>
                        <w:jc w:val="left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  <w:sz w:val="20"/>
                          <w:szCs w:val="20"/>
                        </w:rPr>
                      </w:pPr>
                    </w:p>
                    <w:bookmarkEnd w:id="22"/>
                    <w:p w14:paraId="2D9EDFB3" w14:textId="51A5A706" w:rsidR="00663CBA" w:rsidRPr="00355D3B" w:rsidRDefault="00663CBA" w:rsidP="00663CBA">
                      <w:pPr>
                        <w:pStyle w:val="BodyText1"/>
                        <w:jc w:val="both"/>
                        <w:rPr>
                          <w:rFonts w:ascii="Century Gothic" w:hAnsi="Century Gothic" w:cstheme="minorHAnsi"/>
                          <w:i w:val="0"/>
                          <w:color w:val="auto"/>
                          <w:sz w:val="16"/>
                          <w:szCs w:val="16"/>
                        </w:rPr>
                      </w:pPr>
                    </w:p>
                    <w:p w14:paraId="40CCEFE8" w14:textId="77777777" w:rsidR="00663CBA" w:rsidRPr="00F92926" w:rsidRDefault="00663CBA" w:rsidP="00375455">
                      <w:pPr>
                        <w:spacing w:after="0" w:line="360" w:lineRule="auto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bookmarkEnd w:id="21"/>
                    <w:p w14:paraId="0C984D7C" w14:textId="0F04F056" w:rsidR="003A18E8" w:rsidRPr="0033022D" w:rsidRDefault="003A18E8" w:rsidP="0033022D">
                      <w:pPr>
                        <w:pStyle w:val="BodyText1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578879" behindDoc="0" locked="0" layoutInCell="1" allowOverlap="1" wp14:anchorId="647C3F99" wp14:editId="1DB626DC">
                <wp:simplePos x="0" y="0"/>
                <wp:positionH relativeFrom="column">
                  <wp:posOffset>-238125</wp:posOffset>
                </wp:positionH>
                <wp:positionV relativeFrom="paragraph">
                  <wp:posOffset>-523875</wp:posOffset>
                </wp:positionV>
                <wp:extent cx="3752215" cy="474980"/>
                <wp:effectExtent l="19050" t="19050" r="38735" b="5842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215" cy="4749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163BE" id="Rectangle 2" o:spid="_x0000_s1026" style="position:absolute;margin-left:-18.75pt;margin-top:-41.25pt;width:295.45pt;height:37.4pt;z-index:25157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" fillcolor="#ffc000 [3207]" strokecolor="#ffd966 [1943]" strokeweight="3pt">
                <v:shadow on="t" color="#375623 [1609]" opacity=".5" offset="1pt"/>
              </v:rect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577854" behindDoc="0" locked="0" layoutInCell="1" allowOverlap="1" wp14:anchorId="647C3F99" wp14:editId="00C5FEF1">
                <wp:simplePos x="0" y="0"/>
                <wp:positionH relativeFrom="column">
                  <wp:posOffset>4669790</wp:posOffset>
                </wp:positionH>
                <wp:positionV relativeFrom="paragraph">
                  <wp:posOffset>-520065</wp:posOffset>
                </wp:positionV>
                <wp:extent cx="3669665" cy="474980"/>
                <wp:effectExtent l="21590" t="22860" r="33020" b="4508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665" cy="4749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8E9DB" id="Rectangle 3" o:spid="_x0000_s1026" style="position:absolute;margin-left:367.7pt;margin-top:-40.95pt;width:288.95pt;height:37.4pt;z-index:251577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" fillcolor="#ffc000 [3207]" strokecolor="#ffe599 [1303]" strokeweight="3pt">
                <v:shadow on="t" color="#7f5f00 [1607]" opacity=".5" offset="1pt"/>
              </v:rect>
            </w:pict>
          </mc:Fallback>
        </mc:AlternateContent>
      </w:r>
      <w:r w:rsidR="00D82C44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DAC8A9E" wp14:editId="27148893">
                <wp:simplePos x="0" y="0"/>
                <wp:positionH relativeFrom="page">
                  <wp:posOffset>1240155</wp:posOffset>
                </wp:positionH>
                <wp:positionV relativeFrom="topMargin">
                  <wp:posOffset>581660</wp:posOffset>
                </wp:positionV>
                <wp:extent cx="2857500" cy="3429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7EA812" w14:textId="77777777" w:rsidR="00AF6A3C" w:rsidRPr="00D96754" w:rsidRDefault="003A18E8" w:rsidP="00104976">
                            <w:pPr>
                              <w:pStyle w:val="Heading2"/>
                              <w:ind w:left="0"/>
                              <w:rPr>
                                <w:rFonts w:ascii="Rockwell" w:hAnsi="Rockwell"/>
                                <w:color w:val="auto"/>
                                <w:sz w:val="31"/>
                                <w:szCs w:val="31"/>
                              </w:rPr>
                            </w:pPr>
                            <w:r w:rsidRPr="00D96754">
                              <w:rPr>
                                <w:rFonts w:ascii="Rockwell" w:hAnsi="Rockwell"/>
                                <w:color w:val="auto"/>
                                <w:sz w:val="31"/>
                                <w:szCs w:val="31"/>
                              </w:rPr>
                              <w:t>SPEAKING 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C8A9E" id="Text Box 6" o:spid="_x0000_s1041" type="#_x0000_t202" style="position:absolute;left:0;text-align:left;margin-left:97.65pt;margin-top:45.8pt;width:225pt;height:27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" filled="f" stroked="f">
                <v:textbox>
                  <w:txbxContent>
                    <w:p w14:paraId="157EA812" w14:textId="77777777" w:rsidR="00AF6A3C" w:rsidRPr="00D96754" w:rsidRDefault="003A18E8" w:rsidP="00104976">
                      <w:pPr>
                        <w:pStyle w:val="Heading2"/>
                        <w:ind w:left="0"/>
                        <w:rPr>
                          <w:rFonts w:ascii="Rockwell" w:hAnsi="Rockwell"/>
                          <w:color w:val="auto"/>
                          <w:sz w:val="31"/>
                          <w:szCs w:val="31"/>
                        </w:rPr>
                      </w:pPr>
                      <w:r w:rsidRPr="00D96754">
                        <w:rPr>
                          <w:rFonts w:ascii="Rockwell" w:hAnsi="Rockwell"/>
                          <w:color w:val="auto"/>
                          <w:sz w:val="31"/>
                          <w:szCs w:val="31"/>
                        </w:rPr>
                        <w:t>SPEAKING AGENDA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9B31456" w14:textId="788DCE86" w:rsidR="00C91DC4" w:rsidRDefault="00C91DC4" w:rsidP="00C96FB7">
      <w:pPr>
        <w:spacing w:before="960"/>
        <w:ind w:left="144"/>
        <w:jc w:val="right"/>
      </w:pPr>
    </w:p>
    <w:p w14:paraId="6B6D8A1E" w14:textId="679AE8D0" w:rsidR="00581173" w:rsidRDefault="00581173" w:rsidP="00C96FB7">
      <w:pPr>
        <w:spacing w:before="960"/>
        <w:ind w:left="144"/>
        <w:jc w:val="right"/>
      </w:pPr>
    </w:p>
    <w:p w14:paraId="29286A2D" w14:textId="40B61EC4" w:rsidR="002F11AD" w:rsidRDefault="002F11AD" w:rsidP="00C96FB7">
      <w:pPr>
        <w:spacing w:before="960"/>
        <w:ind w:left="144"/>
        <w:jc w:val="right"/>
      </w:pPr>
    </w:p>
    <w:p w14:paraId="25C722F1" w14:textId="77777777" w:rsidR="002F11AD" w:rsidRDefault="002F11AD">
      <w:pPr>
        <w:spacing w:after="0" w:line="240" w:lineRule="auto"/>
        <w:jc w:val="left"/>
      </w:pPr>
      <w:r>
        <w:br w:type="page"/>
      </w:r>
    </w:p>
    <w:p w14:paraId="6DD9343E" w14:textId="765C5F4B" w:rsidR="002F11AD" w:rsidRDefault="002F11AD" w:rsidP="00C96FB7">
      <w:pPr>
        <w:spacing w:before="960"/>
        <w:ind w:left="144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84D515" wp14:editId="4AEF6410">
                <wp:simplePos x="0" y="0"/>
                <wp:positionH relativeFrom="page">
                  <wp:posOffset>1028700</wp:posOffset>
                </wp:positionH>
                <wp:positionV relativeFrom="margin">
                  <wp:posOffset>-593725</wp:posOffset>
                </wp:positionV>
                <wp:extent cx="3657600" cy="6438900"/>
                <wp:effectExtent l="19050" t="19050" r="19050" b="19050"/>
                <wp:wrapNone/>
                <wp:docPr id="792859026" name="Text Box 792859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38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8021" w14:textId="77777777" w:rsidR="002F11AD" w:rsidRDefault="002F11AD" w:rsidP="002F11AD"/>
                          <w:p w14:paraId="25959448" w14:textId="77777777" w:rsidR="002F11AD" w:rsidRDefault="002F11AD" w:rsidP="002F11AD"/>
                          <w:p w14:paraId="4BD58C20" w14:textId="77777777" w:rsidR="005F6092" w:rsidRPr="00A74862" w:rsidRDefault="005F6092" w:rsidP="005F6092">
                            <w:pPr>
                              <w:pStyle w:val="BodyText1"/>
                              <w:spacing w:line="360" w:lineRule="auto"/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</w:rPr>
                            </w:pPr>
                            <w:r w:rsidRPr="00557E14">
                              <w:rPr>
                                <w:rFonts w:ascii="Rockwell" w:hAnsi="Rockwell" w:cstheme="minorHAnsi"/>
                                <w:b/>
                                <w:bCs/>
                                <w:i w:val="0"/>
                                <w:color w:val="000000"/>
                                <w:highlight w:val="yellow"/>
                              </w:rPr>
                              <w:t>EVENT LOCATION: 17635 BEN E. KEITH WAY, SELMA TX, 78154</w:t>
                            </w:r>
                          </w:p>
                          <w:p w14:paraId="48DCE304" w14:textId="77777777" w:rsidR="002F11AD" w:rsidRDefault="002F11AD" w:rsidP="002F11AD"/>
                          <w:p w14:paraId="3939FF4E" w14:textId="77777777" w:rsidR="005F6092" w:rsidRDefault="005F6092" w:rsidP="002F11AD"/>
                          <w:p w14:paraId="098D2271" w14:textId="22DE6532" w:rsidR="002F11AD" w:rsidRDefault="002F11AD" w:rsidP="002F11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060CD" wp14:editId="3B1A21F2">
                                  <wp:extent cx="2465070" cy="2465070"/>
                                  <wp:effectExtent l="0" t="0" r="0" b="0"/>
                                  <wp:docPr id="320051625" name="Picture 1" descr="A qr code with a blue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0051625" name="Picture 1" descr="A qr code with a blue log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070" cy="246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24AC77" w14:textId="77777777" w:rsidR="002F11AD" w:rsidRDefault="002F11AD" w:rsidP="002F11AD"/>
                          <w:p w14:paraId="15E7644F" w14:textId="77777777" w:rsidR="005F6092" w:rsidRDefault="005F6092" w:rsidP="002F11AD"/>
                          <w:p w14:paraId="3EBE3632" w14:textId="77777777" w:rsidR="005F6092" w:rsidRDefault="005F6092" w:rsidP="002F11AD"/>
                          <w:p w14:paraId="73ED9C8E" w14:textId="77777777" w:rsidR="005F6092" w:rsidRDefault="005F6092" w:rsidP="002F11AD"/>
                          <w:p w14:paraId="16DCD38A" w14:textId="2D132809" w:rsidR="002F11AD" w:rsidRPr="002F11AD" w:rsidRDefault="002F11AD" w:rsidP="002F11AD">
                            <w:pPr>
                              <w:rPr>
                                <w:rFonts w:ascii="Rockwell" w:hAnsi="Rockwell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F11AD">
                              <w:rPr>
                                <w:rFonts w:ascii="Rockwell" w:hAnsi="Rockwell"/>
                                <w:color w:val="auto"/>
                                <w:sz w:val="32"/>
                                <w:szCs w:val="32"/>
                              </w:rPr>
                              <w:t xml:space="preserve">PLEASE USE THIS </w:t>
                            </w:r>
                            <w:r w:rsidR="005F6092">
                              <w:rPr>
                                <w:rFonts w:ascii="Rockwell" w:hAnsi="Rockwell"/>
                                <w:color w:val="auto"/>
                                <w:sz w:val="32"/>
                                <w:szCs w:val="32"/>
                              </w:rPr>
                              <w:t>QR CODE</w:t>
                            </w:r>
                            <w:r w:rsidRPr="002F11AD">
                              <w:rPr>
                                <w:rFonts w:ascii="Rockwell" w:hAnsi="Rockwell"/>
                                <w:color w:val="auto"/>
                                <w:sz w:val="32"/>
                                <w:szCs w:val="32"/>
                              </w:rPr>
                              <w:t xml:space="preserve"> TO PRE-REGISTER FOR THE SPRING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D515" id="Text Box 792859026" o:spid="_x0000_s1042" type="#_x0000_t202" style="position:absolute;left:0;text-align:left;margin-left:81pt;margin-top:-46.75pt;width:4in;height:507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" filled="f" strokecolor="silver" strokeweight="3pt">
                <v:textbox>
                  <w:txbxContent>
                    <w:p w14:paraId="0E038021" w14:textId="77777777" w:rsidR="002F11AD" w:rsidRDefault="002F11AD" w:rsidP="002F11AD"/>
                    <w:p w14:paraId="25959448" w14:textId="77777777" w:rsidR="002F11AD" w:rsidRDefault="002F11AD" w:rsidP="002F11AD"/>
                    <w:p w14:paraId="4BD58C20" w14:textId="77777777" w:rsidR="005F6092" w:rsidRPr="00A74862" w:rsidRDefault="005F6092" w:rsidP="005F6092">
                      <w:pPr>
                        <w:pStyle w:val="BodyText1"/>
                        <w:spacing w:line="360" w:lineRule="auto"/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</w:rPr>
                      </w:pPr>
                      <w:r w:rsidRPr="00557E14">
                        <w:rPr>
                          <w:rFonts w:ascii="Rockwell" w:hAnsi="Rockwell" w:cstheme="minorHAnsi"/>
                          <w:b/>
                          <w:bCs/>
                          <w:i w:val="0"/>
                          <w:color w:val="000000"/>
                          <w:highlight w:val="yellow"/>
                        </w:rPr>
                        <w:t>EVENT LOCATION: 17635 BEN E. KEITH WAY, SELMA TX, 78154</w:t>
                      </w:r>
                    </w:p>
                    <w:p w14:paraId="48DCE304" w14:textId="77777777" w:rsidR="002F11AD" w:rsidRDefault="002F11AD" w:rsidP="002F11AD"/>
                    <w:p w14:paraId="3939FF4E" w14:textId="77777777" w:rsidR="005F6092" w:rsidRDefault="005F6092" w:rsidP="002F11AD"/>
                    <w:p w14:paraId="098D2271" w14:textId="22DE6532" w:rsidR="002F11AD" w:rsidRDefault="002F11AD" w:rsidP="002F11AD">
                      <w:r>
                        <w:rPr>
                          <w:noProof/>
                        </w:rPr>
                        <w:drawing>
                          <wp:inline distT="0" distB="0" distL="0" distR="0" wp14:anchorId="0EC060CD" wp14:editId="3B1A21F2">
                            <wp:extent cx="2465070" cy="2465070"/>
                            <wp:effectExtent l="0" t="0" r="0" b="0"/>
                            <wp:docPr id="320051625" name="Picture 1" descr="A qr code with a blue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0051625" name="Picture 1" descr="A qr code with a blue log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070" cy="246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24AC77" w14:textId="77777777" w:rsidR="002F11AD" w:rsidRDefault="002F11AD" w:rsidP="002F11AD"/>
                    <w:p w14:paraId="15E7644F" w14:textId="77777777" w:rsidR="005F6092" w:rsidRDefault="005F6092" w:rsidP="002F11AD"/>
                    <w:p w14:paraId="3EBE3632" w14:textId="77777777" w:rsidR="005F6092" w:rsidRDefault="005F6092" w:rsidP="002F11AD"/>
                    <w:p w14:paraId="73ED9C8E" w14:textId="77777777" w:rsidR="005F6092" w:rsidRDefault="005F6092" w:rsidP="002F11AD"/>
                    <w:p w14:paraId="16DCD38A" w14:textId="2D132809" w:rsidR="002F11AD" w:rsidRPr="002F11AD" w:rsidRDefault="002F11AD" w:rsidP="002F11AD">
                      <w:pPr>
                        <w:rPr>
                          <w:rFonts w:ascii="Rockwell" w:hAnsi="Rockwell"/>
                          <w:color w:val="auto"/>
                          <w:sz w:val="32"/>
                          <w:szCs w:val="32"/>
                        </w:rPr>
                      </w:pPr>
                      <w:r w:rsidRPr="002F11AD">
                        <w:rPr>
                          <w:rFonts w:ascii="Rockwell" w:hAnsi="Rockwell"/>
                          <w:color w:val="auto"/>
                          <w:sz w:val="32"/>
                          <w:szCs w:val="32"/>
                        </w:rPr>
                        <w:t xml:space="preserve">PLEASE USE THIS </w:t>
                      </w:r>
                      <w:r w:rsidR="005F6092">
                        <w:rPr>
                          <w:rFonts w:ascii="Rockwell" w:hAnsi="Rockwell"/>
                          <w:color w:val="auto"/>
                          <w:sz w:val="32"/>
                          <w:szCs w:val="32"/>
                        </w:rPr>
                        <w:t>QR CODE</w:t>
                      </w:r>
                      <w:r w:rsidRPr="002F11AD">
                        <w:rPr>
                          <w:rFonts w:ascii="Rockwell" w:hAnsi="Rockwell"/>
                          <w:color w:val="auto"/>
                          <w:sz w:val="32"/>
                          <w:szCs w:val="32"/>
                        </w:rPr>
                        <w:t xml:space="preserve"> TO PRE-REGISTER FOR THE SPRING MEETING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2F11AD" w:rsidSect="00BF01BD">
      <w:pgSz w:w="15840" w:h="12240" w:orient="landscape"/>
      <w:pgMar w:top="1620" w:right="1440" w:bottom="720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F1335" w14:textId="77777777" w:rsidR="004E4407" w:rsidRDefault="004E4407" w:rsidP="004D436A">
      <w:pPr>
        <w:spacing w:after="0" w:line="240" w:lineRule="auto"/>
      </w:pPr>
      <w:r>
        <w:separator/>
      </w:r>
    </w:p>
  </w:endnote>
  <w:endnote w:type="continuationSeparator" w:id="0">
    <w:p w14:paraId="0FDFDF76" w14:textId="77777777" w:rsidR="004E4407" w:rsidRDefault="004E4407" w:rsidP="004D4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B87A6" w14:textId="77777777" w:rsidR="004E4407" w:rsidRDefault="004E4407" w:rsidP="004D436A">
      <w:pPr>
        <w:spacing w:after="0" w:line="240" w:lineRule="auto"/>
      </w:pPr>
      <w:r>
        <w:separator/>
      </w:r>
    </w:p>
  </w:footnote>
  <w:footnote w:type="continuationSeparator" w:id="0">
    <w:p w14:paraId="77959C18" w14:textId="77777777" w:rsidR="004E4407" w:rsidRDefault="004E4407" w:rsidP="004D4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1A2595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7pt;height:458.9pt" o:bullet="t">
        <v:imagedata r:id="rId1" o:title="daisy-25627_960_720[1]"/>
      </v:shape>
    </w:pict>
  </w:numPicBullet>
  <w:abstractNum w:abstractNumId="0" w15:restartNumberingAfterBreak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F8090A"/>
    <w:multiLevelType w:val="hybridMultilevel"/>
    <w:tmpl w:val="E69CA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21B30"/>
    <w:multiLevelType w:val="hybridMultilevel"/>
    <w:tmpl w:val="51FA4D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2A24FF"/>
    <w:multiLevelType w:val="hybridMultilevel"/>
    <w:tmpl w:val="B4B07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54B7C"/>
    <w:multiLevelType w:val="hybridMultilevel"/>
    <w:tmpl w:val="190C5E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4B35AF"/>
    <w:multiLevelType w:val="hybridMultilevel"/>
    <w:tmpl w:val="51CA2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A3A43"/>
    <w:multiLevelType w:val="hybridMultilevel"/>
    <w:tmpl w:val="A63E0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E1EDA"/>
    <w:multiLevelType w:val="hybridMultilevel"/>
    <w:tmpl w:val="8ED86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585950">
    <w:abstractNumId w:val="9"/>
  </w:num>
  <w:num w:numId="2" w16cid:durableId="819080342">
    <w:abstractNumId w:val="7"/>
  </w:num>
  <w:num w:numId="3" w16cid:durableId="345861809">
    <w:abstractNumId w:val="6"/>
  </w:num>
  <w:num w:numId="4" w16cid:durableId="673459397">
    <w:abstractNumId w:val="5"/>
  </w:num>
  <w:num w:numId="5" w16cid:durableId="1050806201">
    <w:abstractNumId w:val="4"/>
  </w:num>
  <w:num w:numId="6" w16cid:durableId="1693728115">
    <w:abstractNumId w:val="8"/>
  </w:num>
  <w:num w:numId="7" w16cid:durableId="36273633">
    <w:abstractNumId w:val="3"/>
  </w:num>
  <w:num w:numId="8" w16cid:durableId="406418332">
    <w:abstractNumId w:val="2"/>
  </w:num>
  <w:num w:numId="9" w16cid:durableId="841237800">
    <w:abstractNumId w:val="1"/>
  </w:num>
  <w:num w:numId="10" w16cid:durableId="242958644">
    <w:abstractNumId w:val="0"/>
  </w:num>
  <w:num w:numId="11" w16cid:durableId="472522240">
    <w:abstractNumId w:val="11"/>
  </w:num>
  <w:num w:numId="12" w16cid:durableId="1167556100">
    <w:abstractNumId w:val="13"/>
  </w:num>
  <w:num w:numId="13" w16cid:durableId="568270964">
    <w:abstractNumId w:val="15"/>
  </w:num>
  <w:num w:numId="14" w16cid:durableId="1660884252">
    <w:abstractNumId w:val="10"/>
  </w:num>
  <w:num w:numId="15" w16cid:durableId="1919443593">
    <w:abstractNumId w:val="16"/>
  </w:num>
  <w:num w:numId="16" w16cid:durableId="1224409201">
    <w:abstractNumId w:val="14"/>
  </w:num>
  <w:num w:numId="17" w16cid:durableId="15413560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6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36A"/>
    <w:rsid w:val="0002192C"/>
    <w:rsid w:val="000353D8"/>
    <w:rsid w:val="00040F5C"/>
    <w:rsid w:val="00042548"/>
    <w:rsid w:val="0004509A"/>
    <w:rsid w:val="00056066"/>
    <w:rsid w:val="00071D0C"/>
    <w:rsid w:val="00072178"/>
    <w:rsid w:val="0007666E"/>
    <w:rsid w:val="00081FC6"/>
    <w:rsid w:val="00092DF7"/>
    <w:rsid w:val="00095943"/>
    <w:rsid w:val="000B50DD"/>
    <w:rsid w:val="000C33EE"/>
    <w:rsid w:val="000C5A05"/>
    <w:rsid w:val="000F4038"/>
    <w:rsid w:val="001020F4"/>
    <w:rsid w:val="00104976"/>
    <w:rsid w:val="00113AF6"/>
    <w:rsid w:val="001210D2"/>
    <w:rsid w:val="001222B5"/>
    <w:rsid w:val="001279F0"/>
    <w:rsid w:val="0013091A"/>
    <w:rsid w:val="00137622"/>
    <w:rsid w:val="001502BF"/>
    <w:rsid w:val="00153A09"/>
    <w:rsid w:val="00163987"/>
    <w:rsid w:val="001738C8"/>
    <w:rsid w:val="00174976"/>
    <w:rsid w:val="00185D9B"/>
    <w:rsid w:val="00191AE0"/>
    <w:rsid w:val="001958E4"/>
    <w:rsid w:val="001B1371"/>
    <w:rsid w:val="001E6258"/>
    <w:rsid w:val="001F0430"/>
    <w:rsid w:val="001F67F3"/>
    <w:rsid w:val="002028E0"/>
    <w:rsid w:val="00214E1F"/>
    <w:rsid w:val="00223345"/>
    <w:rsid w:val="002271AA"/>
    <w:rsid w:val="00247D75"/>
    <w:rsid w:val="00260D43"/>
    <w:rsid w:val="00266097"/>
    <w:rsid w:val="00281342"/>
    <w:rsid w:val="0028198E"/>
    <w:rsid w:val="00283760"/>
    <w:rsid w:val="00296D74"/>
    <w:rsid w:val="002A3BD2"/>
    <w:rsid w:val="002A4799"/>
    <w:rsid w:val="002A6F46"/>
    <w:rsid w:val="002B77A8"/>
    <w:rsid w:val="002C3E65"/>
    <w:rsid w:val="002D063C"/>
    <w:rsid w:val="002F11AD"/>
    <w:rsid w:val="002F5FFA"/>
    <w:rsid w:val="003077CE"/>
    <w:rsid w:val="003107E8"/>
    <w:rsid w:val="00317A4E"/>
    <w:rsid w:val="00325203"/>
    <w:rsid w:val="0033022D"/>
    <w:rsid w:val="0035048C"/>
    <w:rsid w:val="00353AE1"/>
    <w:rsid w:val="00355D3B"/>
    <w:rsid w:val="00356F02"/>
    <w:rsid w:val="00371560"/>
    <w:rsid w:val="003720FB"/>
    <w:rsid w:val="00375455"/>
    <w:rsid w:val="00391376"/>
    <w:rsid w:val="00394498"/>
    <w:rsid w:val="003A18E8"/>
    <w:rsid w:val="003B27DA"/>
    <w:rsid w:val="003B2B9C"/>
    <w:rsid w:val="003B5F24"/>
    <w:rsid w:val="003B71FA"/>
    <w:rsid w:val="003C239D"/>
    <w:rsid w:val="003C600B"/>
    <w:rsid w:val="003D3B4D"/>
    <w:rsid w:val="003E34E9"/>
    <w:rsid w:val="003E4AED"/>
    <w:rsid w:val="003E6337"/>
    <w:rsid w:val="00406476"/>
    <w:rsid w:val="00413ED8"/>
    <w:rsid w:val="004154EF"/>
    <w:rsid w:val="0041601D"/>
    <w:rsid w:val="00424311"/>
    <w:rsid w:val="00431EA5"/>
    <w:rsid w:val="00432C50"/>
    <w:rsid w:val="004442C4"/>
    <w:rsid w:val="0045601F"/>
    <w:rsid w:val="004624AB"/>
    <w:rsid w:val="00467EE8"/>
    <w:rsid w:val="004B14AB"/>
    <w:rsid w:val="004D415D"/>
    <w:rsid w:val="004D436A"/>
    <w:rsid w:val="004E4407"/>
    <w:rsid w:val="004F009D"/>
    <w:rsid w:val="004F23C2"/>
    <w:rsid w:val="004F7F43"/>
    <w:rsid w:val="0050453D"/>
    <w:rsid w:val="0051408D"/>
    <w:rsid w:val="00541ED5"/>
    <w:rsid w:val="00551D1E"/>
    <w:rsid w:val="005536DE"/>
    <w:rsid w:val="00553CDA"/>
    <w:rsid w:val="00557E14"/>
    <w:rsid w:val="0056093C"/>
    <w:rsid w:val="00563F10"/>
    <w:rsid w:val="005733A3"/>
    <w:rsid w:val="005733ED"/>
    <w:rsid w:val="005772C8"/>
    <w:rsid w:val="00581173"/>
    <w:rsid w:val="00592A1C"/>
    <w:rsid w:val="005B3197"/>
    <w:rsid w:val="005B72BA"/>
    <w:rsid w:val="005C0623"/>
    <w:rsid w:val="005E3AA9"/>
    <w:rsid w:val="005F1C34"/>
    <w:rsid w:val="005F2825"/>
    <w:rsid w:val="005F6092"/>
    <w:rsid w:val="005F7F54"/>
    <w:rsid w:val="00601981"/>
    <w:rsid w:val="00622308"/>
    <w:rsid w:val="006317F0"/>
    <w:rsid w:val="00635B14"/>
    <w:rsid w:val="00654575"/>
    <w:rsid w:val="00663CBA"/>
    <w:rsid w:val="00667757"/>
    <w:rsid w:val="0067766C"/>
    <w:rsid w:val="006777B7"/>
    <w:rsid w:val="0068489F"/>
    <w:rsid w:val="00685922"/>
    <w:rsid w:val="00691C33"/>
    <w:rsid w:val="006A0AC1"/>
    <w:rsid w:val="006B35A7"/>
    <w:rsid w:val="006C2B01"/>
    <w:rsid w:val="006C6832"/>
    <w:rsid w:val="006E5E2B"/>
    <w:rsid w:val="006E697A"/>
    <w:rsid w:val="006F0B12"/>
    <w:rsid w:val="00721B00"/>
    <w:rsid w:val="007225D4"/>
    <w:rsid w:val="007535DE"/>
    <w:rsid w:val="00785F81"/>
    <w:rsid w:val="00790B20"/>
    <w:rsid w:val="007A5FA9"/>
    <w:rsid w:val="007A6EE7"/>
    <w:rsid w:val="007B4B6D"/>
    <w:rsid w:val="007B7CFF"/>
    <w:rsid w:val="007C4F2B"/>
    <w:rsid w:val="007D19B9"/>
    <w:rsid w:val="007D3BBE"/>
    <w:rsid w:val="007E1A03"/>
    <w:rsid w:val="007E1E92"/>
    <w:rsid w:val="007F5F8C"/>
    <w:rsid w:val="00823F1D"/>
    <w:rsid w:val="0082547C"/>
    <w:rsid w:val="00837674"/>
    <w:rsid w:val="0084141F"/>
    <w:rsid w:val="00845036"/>
    <w:rsid w:val="0084631F"/>
    <w:rsid w:val="008504E7"/>
    <w:rsid w:val="00852869"/>
    <w:rsid w:val="00856CD9"/>
    <w:rsid w:val="00867514"/>
    <w:rsid w:val="00876757"/>
    <w:rsid w:val="00876D55"/>
    <w:rsid w:val="00881951"/>
    <w:rsid w:val="00884203"/>
    <w:rsid w:val="00887D11"/>
    <w:rsid w:val="008B28CF"/>
    <w:rsid w:val="008B3C0F"/>
    <w:rsid w:val="008B51F7"/>
    <w:rsid w:val="008B6304"/>
    <w:rsid w:val="008B640E"/>
    <w:rsid w:val="008B7DE6"/>
    <w:rsid w:val="008F0B1A"/>
    <w:rsid w:val="00903F40"/>
    <w:rsid w:val="00905A2A"/>
    <w:rsid w:val="00924A9C"/>
    <w:rsid w:val="00926D15"/>
    <w:rsid w:val="00933729"/>
    <w:rsid w:val="009346EC"/>
    <w:rsid w:val="0094225F"/>
    <w:rsid w:val="00972B2E"/>
    <w:rsid w:val="00977370"/>
    <w:rsid w:val="00977C72"/>
    <w:rsid w:val="009863BA"/>
    <w:rsid w:val="009911C2"/>
    <w:rsid w:val="009976DC"/>
    <w:rsid w:val="009A361F"/>
    <w:rsid w:val="009B6F94"/>
    <w:rsid w:val="009C6757"/>
    <w:rsid w:val="009D0AF1"/>
    <w:rsid w:val="009D1001"/>
    <w:rsid w:val="009D205F"/>
    <w:rsid w:val="009D57F4"/>
    <w:rsid w:val="009D5E34"/>
    <w:rsid w:val="009E551E"/>
    <w:rsid w:val="009E6DBF"/>
    <w:rsid w:val="00A20F51"/>
    <w:rsid w:val="00A417BF"/>
    <w:rsid w:val="00A51E67"/>
    <w:rsid w:val="00A5337E"/>
    <w:rsid w:val="00A55DB3"/>
    <w:rsid w:val="00A6622E"/>
    <w:rsid w:val="00A708A0"/>
    <w:rsid w:val="00A74862"/>
    <w:rsid w:val="00A820CC"/>
    <w:rsid w:val="00A83E6D"/>
    <w:rsid w:val="00A84541"/>
    <w:rsid w:val="00A97CB9"/>
    <w:rsid w:val="00AA0325"/>
    <w:rsid w:val="00AA2C4E"/>
    <w:rsid w:val="00AA365B"/>
    <w:rsid w:val="00AA6BC3"/>
    <w:rsid w:val="00AB7233"/>
    <w:rsid w:val="00AC7575"/>
    <w:rsid w:val="00AF6A3C"/>
    <w:rsid w:val="00B0712C"/>
    <w:rsid w:val="00B13230"/>
    <w:rsid w:val="00B17EE9"/>
    <w:rsid w:val="00B20AC7"/>
    <w:rsid w:val="00B27FCE"/>
    <w:rsid w:val="00B43400"/>
    <w:rsid w:val="00B4756D"/>
    <w:rsid w:val="00B6642C"/>
    <w:rsid w:val="00B700A7"/>
    <w:rsid w:val="00B80836"/>
    <w:rsid w:val="00B820A4"/>
    <w:rsid w:val="00B82876"/>
    <w:rsid w:val="00B9703A"/>
    <w:rsid w:val="00BB0560"/>
    <w:rsid w:val="00BB3F04"/>
    <w:rsid w:val="00BC6FEB"/>
    <w:rsid w:val="00BD72C5"/>
    <w:rsid w:val="00BE489C"/>
    <w:rsid w:val="00BE5735"/>
    <w:rsid w:val="00BF01BD"/>
    <w:rsid w:val="00C16B73"/>
    <w:rsid w:val="00C23616"/>
    <w:rsid w:val="00C27A26"/>
    <w:rsid w:val="00C36719"/>
    <w:rsid w:val="00C44FAD"/>
    <w:rsid w:val="00C54E65"/>
    <w:rsid w:val="00C5687A"/>
    <w:rsid w:val="00C75527"/>
    <w:rsid w:val="00C91DC4"/>
    <w:rsid w:val="00C92E13"/>
    <w:rsid w:val="00C952C0"/>
    <w:rsid w:val="00C96FB7"/>
    <w:rsid w:val="00CA4775"/>
    <w:rsid w:val="00CA4FE8"/>
    <w:rsid w:val="00CA6AC9"/>
    <w:rsid w:val="00CB55AD"/>
    <w:rsid w:val="00CD3E18"/>
    <w:rsid w:val="00CD707A"/>
    <w:rsid w:val="00CE29F4"/>
    <w:rsid w:val="00CE2E33"/>
    <w:rsid w:val="00D1024E"/>
    <w:rsid w:val="00D12EED"/>
    <w:rsid w:val="00D16D73"/>
    <w:rsid w:val="00D304F7"/>
    <w:rsid w:val="00D37359"/>
    <w:rsid w:val="00D42763"/>
    <w:rsid w:val="00D5343C"/>
    <w:rsid w:val="00D6527A"/>
    <w:rsid w:val="00D775AB"/>
    <w:rsid w:val="00D82C44"/>
    <w:rsid w:val="00D841D5"/>
    <w:rsid w:val="00D96754"/>
    <w:rsid w:val="00DC4834"/>
    <w:rsid w:val="00DC7EFE"/>
    <w:rsid w:val="00DD168B"/>
    <w:rsid w:val="00DD4F8B"/>
    <w:rsid w:val="00DD5593"/>
    <w:rsid w:val="00DD66FA"/>
    <w:rsid w:val="00DD7E4F"/>
    <w:rsid w:val="00DE2A9A"/>
    <w:rsid w:val="00DF23DD"/>
    <w:rsid w:val="00DF3630"/>
    <w:rsid w:val="00E12A2A"/>
    <w:rsid w:val="00E132E8"/>
    <w:rsid w:val="00E15AE4"/>
    <w:rsid w:val="00E16A83"/>
    <w:rsid w:val="00E66969"/>
    <w:rsid w:val="00E70CC3"/>
    <w:rsid w:val="00E947D1"/>
    <w:rsid w:val="00E959E3"/>
    <w:rsid w:val="00E96CC6"/>
    <w:rsid w:val="00E9716E"/>
    <w:rsid w:val="00EA6945"/>
    <w:rsid w:val="00EB10BB"/>
    <w:rsid w:val="00EC341E"/>
    <w:rsid w:val="00ED6A3B"/>
    <w:rsid w:val="00EF0220"/>
    <w:rsid w:val="00EF52DA"/>
    <w:rsid w:val="00F01F5E"/>
    <w:rsid w:val="00F16D3E"/>
    <w:rsid w:val="00F16EBB"/>
    <w:rsid w:val="00F25735"/>
    <w:rsid w:val="00F30272"/>
    <w:rsid w:val="00F43A87"/>
    <w:rsid w:val="00F52906"/>
    <w:rsid w:val="00F81AE9"/>
    <w:rsid w:val="00F92926"/>
    <w:rsid w:val="00F96FF3"/>
    <w:rsid w:val="00FA3E67"/>
    <w:rsid w:val="00FA4497"/>
    <w:rsid w:val="00FC2FBF"/>
    <w:rsid w:val="00FD2857"/>
    <w:rsid w:val="00FE6E7B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 fillcolor="white">
      <v:fill color="white"/>
    </o:shapedefaults>
    <o:shapelayout v:ext="edit">
      <o:idmap v:ext="edit" data="2"/>
    </o:shapelayout>
  </w:shapeDefaults>
  <w:decimalSymbol w:val="."/>
  <w:listSeparator w:val=","/>
  <w14:docId w14:val="2B3DDCA0"/>
  <w15:docId w15:val="{3DF575BF-9306-4AC4-90BD-D5CFB828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7370"/>
    <w:pPr>
      <w:spacing w:after="60" w:line="259" w:lineRule="auto"/>
      <w:jc w:val="center"/>
    </w:pPr>
    <w:rPr>
      <w:rFonts w:ascii="Calibri" w:eastAsia="Calibri" w:hAnsi="Calibri"/>
      <w:color w:val="C00000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link w:val="Heading3Char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43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D436A"/>
    <w:rPr>
      <w:sz w:val="24"/>
      <w:szCs w:val="24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paragraph" w:styleId="Footer">
    <w:name w:val="footer"/>
    <w:basedOn w:val="Normal"/>
    <w:link w:val="FooterChar"/>
    <w:rsid w:val="004D43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D436A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4D436A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4D436A"/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rsid w:val="00325203"/>
    <w:rPr>
      <w:rFonts w:ascii="Lucida Sans Unicode" w:hAnsi="Lucida Sans Unicode" w:cs="Tahoma"/>
      <w:color w:val="000084"/>
      <w:spacing w:val="20"/>
      <w:sz w:val="22"/>
      <w:szCs w:val="22"/>
    </w:rPr>
  </w:style>
  <w:style w:type="paragraph" w:styleId="BalloonText">
    <w:name w:val="Balloon Text"/>
    <w:basedOn w:val="Normal"/>
    <w:link w:val="BalloonTextChar"/>
    <w:rsid w:val="003252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25203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7D3BBE"/>
    <w:rPr>
      <w:color w:val="0563C1"/>
      <w:u w:val="single"/>
    </w:rPr>
  </w:style>
  <w:style w:type="character" w:styleId="Emphasis">
    <w:name w:val="Emphasis"/>
    <w:basedOn w:val="DefaultParagraphFont"/>
    <w:qFormat/>
    <w:rsid w:val="00E16A83"/>
    <w:rPr>
      <w:i/>
      <w:iCs/>
    </w:rPr>
  </w:style>
  <w:style w:type="paragraph" w:styleId="ListParagraph">
    <w:name w:val="List Paragraph"/>
    <w:basedOn w:val="Normal"/>
    <w:uiPriority w:val="34"/>
    <w:qFormat/>
    <w:rsid w:val="009D0AF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92E1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952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rj3400\Downloads\tf060874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38100">
          <a:solidFill>
            <a:srgbClr val="C0C0C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tf06087432</Template>
  <TotalTime>697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Jones,Michelle R (HHSC/DSHS NTH)</dc:creator>
  <cp:keywords/>
  <dc:description/>
  <cp:lastModifiedBy>McDonald,Deborah F (HHSC WFH)</cp:lastModifiedBy>
  <cp:revision>66</cp:revision>
  <cp:lastPrinted>2024-10-22T14:27:00Z</cp:lastPrinted>
  <dcterms:created xsi:type="dcterms:W3CDTF">2024-03-26T13:39:00Z</dcterms:created>
  <dcterms:modified xsi:type="dcterms:W3CDTF">2026-03-12T21:45:00Z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