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24240" w14:textId="68D6D6B9" w:rsidR="003E34E9" w:rsidRDefault="00F351F8" w:rsidP="00C96FB7">
      <w:pPr>
        <w:spacing w:before="960"/>
        <w:ind w:left="144"/>
        <w:jc w:val="right"/>
      </w:pPr>
      <w:r>
        <w:rPr>
          <w:noProof/>
        </w:rPr>
        <w:pict w14:anchorId="14F86A3A">
          <v:rect id="_x0000_s2074" style="position:absolute;left:0;text-align:left;margin-left:414.95pt;margin-top:436.8pt;width:209.05pt;height:48.4pt;z-index:251755008" filled="f">
            <v:stroke dashstyle="dash"/>
          </v:rect>
        </w:pict>
      </w:r>
      <w:r>
        <w:rPr>
          <w:noProof/>
        </w:rPr>
        <w:pict w14:anchorId="3F60E575"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2068" type="#_x0000_t202" style="position:absolute;left:0;text-align:left;margin-left:379.5pt;margin-top:0;width:276.75pt;height:483pt;z-index:251585024;visibility:visible;mso-wrap-style:square;mso-width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" filled="f" stroked="f">
            <o:lock v:ext="edit" shapetype="t"/>
            <v:textbox inset="2.85pt,2.85pt,2.85pt,2.85pt">
              <w:txbxContent>
                <w:p w14:paraId="72CD44A5" w14:textId="040BC2A1" w:rsidR="00353AE1" w:rsidRPr="00E16A83" w:rsidRDefault="00353AE1" w:rsidP="007D3BBE">
                  <w:pPr>
                    <w:rPr>
                      <w:rStyle w:val="Emphasis"/>
                      <w:sz w:val="32"/>
                      <w:szCs w:val="32"/>
                    </w:rPr>
                  </w:pPr>
                  <w:bookmarkStart w:id="0" w:name="_Hlk115277513"/>
                  <w:bookmarkEnd w:id="0"/>
                </w:p>
                <w:p w14:paraId="3DBFBEC4" w14:textId="30560834" w:rsidR="00353AE1" w:rsidRPr="00CE0BA9" w:rsidRDefault="004F7F43" w:rsidP="004F7F43">
                  <w:pPr>
                    <w:rPr>
                      <w:rStyle w:val="Emphasis"/>
                      <w:rFonts w:ascii="Lucida Sans Unicode" w:hAnsi="Lucida Sans Unicode" w:cs="Lucida Sans Unicode"/>
                      <w:i w:val="0"/>
                      <w:iCs w:val="0"/>
                      <w:color w:val="auto"/>
                      <w:sz w:val="96"/>
                      <w:szCs w:val="96"/>
                    </w:rPr>
                  </w:pPr>
                  <w:r w:rsidRPr="00CE0BA9">
                    <w:rPr>
                      <w:rStyle w:val="Emphasis"/>
                      <w:rFonts w:ascii="Lucida Sans Unicode" w:hAnsi="Lucida Sans Unicode" w:cs="Lucida Sans Unicode"/>
                      <w:i w:val="0"/>
                      <w:iCs w:val="0"/>
                      <w:color w:val="auto"/>
                      <w:sz w:val="96"/>
                      <w:szCs w:val="96"/>
                    </w:rPr>
                    <w:t>TXANFP</w:t>
                  </w:r>
                </w:p>
                <w:p w14:paraId="2AB7F87D" w14:textId="5D3F3CFC" w:rsidR="00976343" w:rsidRPr="00976343" w:rsidRDefault="00976343" w:rsidP="004F7F43">
                  <w:pPr>
                    <w:rPr>
                      <w:rStyle w:val="Emphasis"/>
                      <w:rFonts w:ascii="Lucida Sans Unicode" w:hAnsi="Lucida Sans Unicode" w:cs="Lucida Sans Unicode"/>
                      <w:color w:val="auto"/>
                      <w:sz w:val="96"/>
                      <w:szCs w:val="96"/>
                    </w:rPr>
                  </w:pPr>
                  <w:r w:rsidRPr="00976343">
                    <w:rPr>
                      <w:rStyle w:val="Emphasis"/>
                      <w:rFonts w:ascii="Lucida Sans Unicode" w:hAnsi="Lucida Sans Unicode" w:cs="Lucida Sans Unicode"/>
                      <w:i w:val="0"/>
                      <w:iCs w:val="0"/>
                      <w:color w:val="auto"/>
                      <w:sz w:val="44"/>
                      <w:szCs w:val="44"/>
                    </w:rPr>
                    <w:t>ON A JOURNEY,</w:t>
                  </w:r>
                </w:p>
                <w:p w14:paraId="082DD55C" w14:textId="0506C4CC" w:rsidR="00976343" w:rsidRDefault="00976343" w:rsidP="00976343">
                  <w:pPr>
                    <w:rPr>
                      <w:rStyle w:val="Emphasis"/>
                      <w:rFonts w:ascii="Lucida Sans Unicode" w:hAnsi="Lucida Sans Unicode" w:cs="Lucida Sans Unicode"/>
                      <w:i w:val="0"/>
                      <w:iCs w:val="0"/>
                      <w:color w:val="auto"/>
                      <w:sz w:val="44"/>
                      <w:szCs w:val="44"/>
                    </w:rPr>
                  </w:pPr>
                  <w:r w:rsidRPr="00976343">
                    <w:rPr>
                      <w:noProof/>
                    </w:rPr>
                    <w:drawing>
                      <wp:inline distT="0" distB="0" distL="0" distR="0" wp14:anchorId="76B598BD" wp14:editId="0D5F0B9F">
                        <wp:extent cx="3442335" cy="1960473"/>
                        <wp:effectExtent l="0" t="0" r="5715" b="1905"/>
                        <wp:docPr id="44987917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9879173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9510" cy="19645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76343">
                    <w:t xml:space="preserve"> </w:t>
                  </w:r>
                </w:p>
                <w:p w14:paraId="418E389A" w14:textId="01B3A3B7" w:rsidR="005F2825" w:rsidRDefault="004F7F43" w:rsidP="00976343">
                  <w:pPr>
                    <w:rPr>
                      <w:rStyle w:val="Emphasis"/>
                      <w:rFonts w:ascii="Lucida Sans Unicode" w:hAnsi="Lucida Sans Unicode" w:cs="Lucida Sans Unicode"/>
                      <w:i w:val="0"/>
                      <w:iCs w:val="0"/>
                      <w:color w:val="auto"/>
                      <w:sz w:val="44"/>
                      <w:szCs w:val="44"/>
                    </w:rPr>
                  </w:pPr>
                  <w:r w:rsidRPr="007F4CED">
                    <w:rPr>
                      <w:rStyle w:val="Emphasis"/>
                      <w:rFonts w:ascii="Lucida Sans Unicode" w:hAnsi="Lucida Sans Unicode" w:cs="Lucida Sans Unicode"/>
                      <w:color w:val="auto"/>
                      <w:sz w:val="44"/>
                      <w:szCs w:val="44"/>
                    </w:rPr>
                    <w:t>SPRI</w:t>
                  </w:r>
                  <w:r w:rsidR="00976343" w:rsidRPr="007F4CED">
                    <w:rPr>
                      <w:rStyle w:val="Emphasis"/>
                      <w:rFonts w:ascii="Lucida Sans Unicode" w:hAnsi="Lucida Sans Unicode" w:cs="Lucida Sans Unicode"/>
                      <w:color w:val="auto"/>
                      <w:sz w:val="44"/>
                      <w:szCs w:val="44"/>
                    </w:rPr>
                    <w:t>NGING</w:t>
                  </w:r>
                  <w:r w:rsidR="00976343" w:rsidRPr="00976343">
                    <w:rPr>
                      <w:rStyle w:val="Emphasis"/>
                      <w:rFonts w:ascii="Lucida Sans Unicode" w:hAnsi="Lucida Sans Unicode" w:cs="Lucida Sans Unicode"/>
                      <w:i w:val="0"/>
                      <w:iCs w:val="0"/>
                      <w:color w:val="auto"/>
                      <w:sz w:val="44"/>
                      <w:szCs w:val="44"/>
                    </w:rPr>
                    <w:t xml:space="preserve"> INTO </w:t>
                  </w:r>
                  <w:r w:rsidR="00976343" w:rsidRPr="007F4CED">
                    <w:rPr>
                      <w:rStyle w:val="Emphasis"/>
                      <w:rFonts w:ascii="Lucida Sans Unicode" w:hAnsi="Lucida Sans Unicode" w:cs="Lucida Sans Unicode"/>
                      <w:i w:val="0"/>
                      <w:iCs w:val="0"/>
                      <w:color w:val="auto"/>
                      <w:sz w:val="44"/>
                      <w:szCs w:val="44"/>
                    </w:rPr>
                    <w:t>EXCELLENCE!</w:t>
                  </w:r>
                </w:p>
                <w:p w14:paraId="054C3830" w14:textId="7D9E264F" w:rsidR="00CE0BA9" w:rsidRDefault="007F4CED" w:rsidP="00F351F8">
                  <w:pPr>
                    <w:spacing w:line="276" w:lineRule="auto"/>
                    <w:rPr>
                      <w:rFonts w:ascii="Lucida Sans Unicode" w:hAnsi="Lucida Sans Unicode" w:cs="Lucida Sans Unicode"/>
                      <w:color w:val="auto"/>
                    </w:rPr>
                  </w:pPr>
                  <w:bookmarkStart w:id="1" w:name="_Hlk161758862"/>
                  <w:bookmarkStart w:id="2" w:name="_Hlk161838808"/>
                  <w:r w:rsidRPr="007F4CED">
                    <w:rPr>
                      <w:rFonts w:ascii="Lucida Sans Unicode" w:hAnsi="Lucida Sans Unicode" w:cs="Lucida Sans Unicode"/>
                      <w:color w:val="auto"/>
                    </w:rPr>
                    <w:t>17635 BEN E. KEITH WAY, Selma TX. 78154</w:t>
                  </w:r>
                </w:p>
                <w:p w14:paraId="0E234558" w14:textId="608098AE" w:rsidR="00F351F8" w:rsidRDefault="00F351F8" w:rsidP="00F351F8">
                  <w:pPr>
                    <w:spacing w:line="276" w:lineRule="auto"/>
                    <w:rPr>
                      <w:rFonts w:ascii="Lucida Sans Unicode" w:hAnsi="Lucida Sans Unicode" w:cs="Lucida Sans Unicode"/>
                      <w:color w:val="auto"/>
                    </w:rPr>
                  </w:pPr>
                  <w:r>
                    <w:rPr>
                      <w:rFonts w:ascii="Lucida Sans Unicode" w:hAnsi="Lucida Sans Unicode" w:cs="Lucida Sans Unicode"/>
                      <w:color w:val="auto"/>
                    </w:rPr>
                    <w:t xml:space="preserve">Host Hotel: </w:t>
                  </w:r>
                  <w:r w:rsidRPr="00F351F8">
                    <w:rPr>
                      <w:rFonts w:ascii="Lucida Sans Unicode" w:hAnsi="Lucida Sans Unicode" w:cs="Lucida Sans Unicode"/>
                      <w:color w:val="auto"/>
                    </w:rPr>
                    <w:t>Spark by Hilton Selma</w:t>
                  </w:r>
                </w:p>
                <w:p w14:paraId="63F3732D" w14:textId="16DF433D" w:rsidR="00F351F8" w:rsidRPr="00F351F8" w:rsidRDefault="00F351F8" w:rsidP="00F351F8">
                  <w:pPr>
                    <w:spacing w:line="276" w:lineRule="auto"/>
                    <w:rPr>
                      <w:rFonts w:ascii="Lucida Sans Unicode" w:hAnsi="Lucida Sans Unicode" w:cs="Lucida Sans Unicode"/>
                      <w:color w:val="auto"/>
                    </w:rPr>
                  </w:pPr>
                  <w:r>
                    <w:rPr>
                      <w:rFonts w:ascii="Lucida Sans Unicode" w:hAnsi="Lucida Sans Unicode" w:cs="Lucida Sans Unicode"/>
                      <w:color w:val="auto"/>
                    </w:rPr>
                    <w:t xml:space="preserve"> </w:t>
                  </w:r>
                  <w:r w:rsidRPr="00F351F8">
                    <w:rPr>
                      <w:rFonts w:ascii="Lucida Sans Unicode" w:hAnsi="Lucida Sans Unicode" w:cs="Lucida Sans Unicode"/>
                      <w:color w:val="auto"/>
                    </w:rPr>
                    <w:t>15771 IH 35N, Selma, Tx 78154</w:t>
                  </w:r>
                </w:p>
                <w:p w14:paraId="4F91AD09" w14:textId="77777777" w:rsidR="00F351F8" w:rsidRPr="007F4CED" w:rsidRDefault="00F351F8" w:rsidP="00CE0BA9">
                  <w:pPr>
                    <w:spacing w:line="480" w:lineRule="auto"/>
                    <w:rPr>
                      <w:rFonts w:ascii="Lucida Sans Unicode" w:hAnsi="Lucida Sans Unicode" w:cs="Lucida Sans Unicode"/>
                      <w:color w:val="auto"/>
                    </w:rPr>
                  </w:pPr>
                </w:p>
                <w:bookmarkEnd w:id="1"/>
                <w:bookmarkEnd w:id="2"/>
                <w:p w14:paraId="48636813" w14:textId="7112B530" w:rsidR="0067766C" w:rsidRPr="0067766C" w:rsidRDefault="0067766C" w:rsidP="0067766C">
                  <w:pPr>
                    <w:rPr>
                      <w:lang w:val="en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noProof/>
        </w:rPr>
        <w:pict w14:anchorId="12DC9B57">
          <v:shape id="Text Box 1963920739" o:spid="_x0000_s2071" type="#_x0000_t202" style="position:absolute;left:0;text-align:left;margin-left:449.75pt;margin-top:0;width:295.55pt;height:497.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" filled="f" strokecolor="silver" strokeweight="3pt">
            <v:textbox>
              <w:txbxContent>
                <w:p w14:paraId="569B93D4" w14:textId="77777777" w:rsidR="007F4CED" w:rsidRPr="00104976" w:rsidRDefault="007F4CED" w:rsidP="007F4CED">
                  <w:pPr>
                    <w:jc w:val="both"/>
                  </w:pPr>
                </w:p>
              </w:txbxContent>
            </v:textbox>
            <w10:wrap anchorx="page" anchory="margin"/>
          </v:shape>
        </w:pict>
      </w:r>
      <w:r>
        <w:rPr>
          <w:noProof/>
        </w:rPr>
        <w:pict w14:anchorId="57D045A4">
          <v:rect id="Rectangle 4" o:spid="_x0000_s2070" style="position:absolute;left:0;text-align:left;margin-left:-17.75pt;margin-top:-35.95pt;width:287.95pt;height:31.95pt;z-index:2515758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" fillcolor="#ed7d31 [3205]" strokecolor="#f7caac [1301]" strokeweight="3pt">
            <v:shadow on="t" color="#823b0b [1605]" opacity=".5" offset="1pt"/>
          </v:rect>
        </w:pict>
      </w:r>
      <w:r>
        <w:rPr>
          <w:noProof/>
        </w:rPr>
        <w:pict w14:anchorId="15344560">
          <v:shape id="Text Box 19" o:spid="_x0000_s2069" type="#_x0000_t202" style="position:absolute;left:0;text-align:left;margin-left:93.35pt;margin-top:52.8pt;width:225pt;height:35.15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" filled="f" stroked="f">
            <v:textbox>
              <w:txbxContent>
                <w:p w14:paraId="169EF6E1" w14:textId="03AF9C9A" w:rsidR="00AF6A3C" w:rsidRPr="00976343" w:rsidRDefault="004F7F43" w:rsidP="00104976">
                  <w:pPr>
                    <w:pStyle w:val="Heading2"/>
                    <w:ind w:left="0"/>
                    <w:rPr>
                      <w:rFonts w:cs="Lucida Sans Unicode"/>
                      <w:b w:val="0"/>
                      <w:bCs/>
                    </w:rPr>
                  </w:pPr>
                  <w:r w:rsidRPr="00976343">
                    <w:rPr>
                      <w:rFonts w:cs="Lucida Sans Unicode"/>
                      <w:b w:val="0"/>
                      <w:bCs/>
                      <w:color w:val="auto"/>
                    </w:rPr>
                    <w:t xml:space="preserve">THANK </w:t>
                  </w:r>
                  <w:r w:rsidR="00B4756D" w:rsidRPr="00976343">
                    <w:rPr>
                      <w:rFonts w:cs="Lucida Sans Unicode"/>
                      <w:b w:val="0"/>
                      <w:bCs/>
                      <w:color w:val="auto"/>
                    </w:rPr>
                    <w:t>YOU, SPEAKERS</w:t>
                  </w:r>
                </w:p>
              </w:txbxContent>
            </v:textbox>
            <w10:wrap anchorx="page" anchory="margin"/>
          </v:shape>
        </w:pict>
      </w:r>
      <w:r>
        <w:rPr>
          <w:noProof/>
        </w:rPr>
        <w:pict w14:anchorId="76F15305">
          <v:shape id="Text Box 17" o:spid="_x0000_s2067" type="#_x0000_t202" style="position:absolute;left:0;text-align:left;margin-left:138.6pt;margin-top:172.55pt;width:61.1pt;height:79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" filled="f" stroked="f">
            <v:textbox>
              <w:txbxContent>
                <w:p w14:paraId="3E85FD9F" w14:textId="65E87D00" w:rsidR="00B0712C" w:rsidRPr="00663CBA" w:rsidRDefault="00B0712C" w:rsidP="00B0712C">
                  <w:pPr>
                    <w:spacing w:after="0"/>
                    <w:rPr>
                      <w:color w:val="auto"/>
                      <w:sz w:val="18"/>
                      <w:szCs w:val="18"/>
                    </w:rPr>
                  </w:pPr>
                  <w:r w:rsidRPr="00663CBA">
                    <w:rPr>
                      <w:color w:val="auto"/>
                      <w:sz w:val="18"/>
                      <w:szCs w:val="18"/>
                    </w:rPr>
                    <w:t>$70.00</w:t>
                  </w:r>
                </w:p>
                <w:p w14:paraId="23106349" w14:textId="265E3B9D" w:rsidR="00B0712C" w:rsidRPr="00663CBA" w:rsidRDefault="00B0712C" w:rsidP="00B0712C">
                  <w:pPr>
                    <w:spacing w:after="0"/>
                    <w:rPr>
                      <w:color w:val="auto"/>
                      <w:sz w:val="18"/>
                      <w:szCs w:val="18"/>
                    </w:rPr>
                  </w:pPr>
                  <w:r w:rsidRPr="00663CBA">
                    <w:rPr>
                      <w:color w:val="auto"/>
                      <w:sz w:val="18"/>
                      <w:szCs w:val="18"/>
                    </w:rPr>
                    <w:t>$80.00</w:t>
                  </w:r>
                </w:p>
                <w:p w14:paraId="1BD126CB" w14:textId="3B837D31" w:rsidR="00B0712C" w:rsidRPr="00663CBA" w:rsidRDefault="00B0712C" w:rsidP="00B0712C">
                  <w:pPr>
                    <w:spacing w:after="0"/>
                    <w:rPr>
                      <w:color w:val="auto"/>
                      <w:sz w:val="18"/>
                      <w:szCs w:val="18"/>
                    </w:rPr>
                  </w:pPr>
                  <w:r w:rsidRPr="00663CBA">
                    <w:rPr>
                      <w:color w:val="auto"/>
                      <w:sz w:val="18"/>
                      <w:szCs w:val="18"/>
                    </w:rPr>
                    <w:t>$55.00</w:t>
                  </w:r>
                </w:p>
                <w:p w14:paraId="3E669911" w14:textId="4A0DD089" w:rsidR="00B0712C" w:rsidRPr="00663CBA" w:rsidRDefault="00B0712C" w:rsidP="00B0712C">
                  <w:pPr>
                    <w:spacing w:after="0"/>
                    <w:rPr>
                      <w:color w:val="auto"/>
                      <w:sz w:val="18"/>
                      <w:szCs w:val="18"/>
                    </w:rPr>
                  </w:pPr>
                  <w:r w:rsidRPr="00663CBA">
                    <w:rPr>
                      <w:color w:val="auto"/>
                      <w:sz w:val="18"/>
                      <w:szCs w:val="18"/>
                    </w:rPr>
                    <w:t>$50.00</w:t>
                  </w:r>
                </w:p>
                <w:p w14:paraId="0F05E3E6" w14:textId="74E46FB6" w:rsidR="00B0712C" w:rsidRPr="00663CBA" w:rsidRDefault="00B0712C" w:rsidP="00B0712C">
                  <w:pPr>
                    <w:spacing w:after="0"/>
                    <w:rPr>
                      <w:color w:val="auto"/>
                      <w:sz w:val="18"/>
                      <w:szCs w:val="18"/>
                    </w:rPr>
                  </w:pPr>
                  <w:r w:rsidRPr="00663CBA">
                    <w:rPr>
                      <w:color w:val="auto"/>
                      <w:sz w:val="18"/>
                      <w:szCs w:val="18"/>
                    </w:rPr>
                    <w:t>$50.00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36AFB420">
          <v:shape id="Text Box 16" o:spid="_x0000_s2066" type="#_x0000_t202" style="position:absolute;left:0;text-align:left;margin-left:130pt;margin-top:176.6pt;width:119.7pt;height:57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" stroked="f" strokeweight="3pt">
            <v:textbox>
              <w:txbxContent>
                <w:p w14:paraId="1913A4BE" w14:textId="501FB383" w:rsidR="00B0712C" w:rsidRPr="00B0712C" w:rsidRDefault="00B0712C">
                  <w:pPr>
                    <w:rPr>
                      <w:color w:val="auto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9990B49">
          <v:rect id="Rectangle 15" o:spid="_x0000_s2065" style="position:absolute;left:0;text-align:left;margin-left:3.9pt;margin-top:236.15pt;width:200.2pt;height:10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" fillcolor="white [3212]" strokecolor="white [3212]" strokeweight="1pt">
            <v:path arrowok="t"/>
          </v:rect>
        </w:pict>
      </w:r>
      <w:r>
        <w:rPr>
          <w:noProof/>
        </w:rPr>
        <w:pict w14:anchorId="312D47B7">
          <v:shape id="Text Box 14" o:spid="_x0000_s2064" type="#_x0000_t202" style="position:absolute;left:0;text-align:left;margin-left:7.6pt;margin-top:233.4pt;width:237.7pt;height:23.75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" filled="f" stroked="f">
            <v:textbox>
              <w:txbxContent>
                <w:p w14:paraId="7059E745" w14:textId="0AA2D147" w:rsidR="009D5E34" w:rsidRPr="00B0712C" w:rsidRDefault="009D5E34" w:rsidP="009D5E34">
                  <w:pPr>
                    <w:spacing w:after="0" w:line="240" w:lineRule="auto"/>
                    <w:jc w:val="left"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B0712C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Deadline </w:t>
                  </w:r>
                  <w:r w:rsidR="00B0712C" w:rsidRPr="00B0712C">
                    <w:rPr>
                      <w:b/>
                      <w:bCs/>
                      <w:color w:val="auto"/>
                      <w:sz w:val="22"/>
                      <w:szCs w:val="22"/>
                    </w:rPr>
                    <w:t>f</w:t>
                  </w:r>
                  <w:r w:rsidRPr="00B0712C">
                    <w:rPr>
                      <w:b/>
                      <w:bCs/>
                      <w:color w:val="auto"/>
                      <w:sz w:val="22"/>
                      <w:szCs w:val="22"/>
                    </w:rPr>
                    <w:t>or Pre-</w:t>
                  </w:r>
                  <w:r w:rsidR="00B0712C" w:rsidRPr="00B0712C">
                    <w:rPr>
                      <w:b/>
                      <w:bCs/>
                      <w:color w:val="auto"/>
                      <w:sz w:val="22"/>
                      <w:szCs w:val="22"/>
                    </w:rPr>
                    <w:t>R</w:t>
                  </w:r>
                  <w:r w:rsidRPr="00B0712C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egistration </w:t>
                  </w:r>
                  <w:r w:rsidR="003107E8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April </w:t>
                  </w:r>
                  <w:r w:rsidR="002C5F1F">
                    <w:rPr>
                      <w:b/>
                      <w:bCs/>
                      <w:color w:val="auto"/>
                      <w:sz w:val="22"/>
                      <w:szCs w:val="22"/>
                    </w:rPr>
                    <w:t>23</w:t>
                  </w:r>
                  <w:r w:rsidR="002C5F1F" w:rsidRPr="002C5F1F">
                    <w:rPr>
                      <w:b/>
                      <w:bCs/>
                      <w:color w:val="auto"/>
                      <w:sz w:val="22"/>
                      <w:szCs w:val="22"/>
                      <w:vertAlign w:val="superscript"/>
                    </w:rPr>
                    <w:t>rd</w:t>
                  </w:r>
                  <w:r w:rsidR="003107E8">
                    <w:rPr>
                      <w:b/>
                      <w:bCs/>
                      <w:color w:val="auto"/>
                      <w:sz w:val="22"/>
                      <w:szCs w:val="22"/>
                    </w:rPr>
                    <w:t>, 202</w:t>
                  </w:r>
                  <w:r w:rsidR="002C5F1F">
                    <w:rPr>
                      <w:b/>
                      <w:bCs/>
                      <w:color w:val="auto"/>
                      <w:sz w:val="22"/>
                      <w:szCs w:val="22"/>
                    </w:rPr>
                    <w:t>5</w:t>
                  </w:r>
                  <w:r w:rsidR="003107E8">
                    <w:rPr>
                      <w:b/>
                      <w:bCs/>
                      <w:color w:val="auto"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7D216D37">
          <v:shape id="Text Box 13" o:spid="_x0000_s2063" type="#_x0000_t202" style="position:absolute;left:0;text-align:left;margin-left:199.4pt;margin-top:171.75pt;width:63.6pt;height:79.4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" filled="f" stroked="f">
            <v:textbox>
              <w:txbxContent>
                <w:p w14:paraId="3299C54F" w14:textId="25A14CED" w:rsidR="00B0712C" w:rsidRPr="00663CBA" w:rsidRDefault="00B0712C" w:rsidP="00B0712C">
                  <w:pPr>
                    <w:spacing w:after="0"/>
                    <w:rPr>
                      <w:color w:val="auto"/>
                      <w:sz w:val="18"/>
                      <w:szCs w:val="18"/>
                    </w:rPr>
                  </w:pPr>
                  <w:r w:rsidRPr="00663CBA">
                    <w:rPr>
                      <w:color w:val="auto"/>
                      <w:sz w:val="18"/>
                      <w:szCs w:val="18"/>
                    </w:rPr>
                    <w:t>$80.00</w:t>
                  </w:r>
                </w:p>
                <w:p w14:paraId="5033345A" w14:textId="78B11EA6" w:rsidR="00B0712C" w:rsidRPr="00663CBA" w:rsidRDefault="00B0712C" w:rsidP="00B0712C">
                  <w:pPr>
                    <w:spacing w:after="0"/>
                    <w:rPr>
                      <w:color w:val="auto"/>
                      <w:sz w:val="18"/>
                      <w:szCs w:val="18"/>
                    </w:rPr>
                  </w:pPr>
                  <w:r w:rsidRPr="00663CBA">
                    <w:rPr>
                      <w:color w:val="auto"/>
                      <w:sz w:val="18"/>
                      <w:szCs w:val="18"/>
                    </w:rPr>
                    <w:t>$90.00</w:t>
                  </w:r>
                </w:p>
                <w:p w14:paraId="576C3391" w14:textId="7E3CA7B3" w:rsidR="00B0712C" w:rsidRPr="00663CBA" w:rsidRDefault="00B0712C" w:rsidP="00B0712C">
                  <w:pPr>
                    <w:spacing w:after="0"/>
                    <w:rPr>
                      <w:color w:val="auto"/>
                      <w:sz w:val="18"/>
                      <w:szCs w:val="18"/>
                    </w:rPr>
                  </w:pPr>
                  <w:r w:rsidRPr="00663CBA">
                    <w:rPr>
                      <w:color w:val="auto"/>
                      <w:sz w:val="18"/>
                      <w:szCs w:val="18"/>
                    </w:rPr>
                    <w:t>$65.00</w:t>
                  </w:r>
                </w:p>
                <w:p w14:paraId="6D031777" w14:textId="5D9EA837" w:rsidR="00B0712C" w:rsidRPr="00663CBA" w:rsidRDefault="00B0712C" w:rsidP="00B0712C">
                  <w:pPr>
                    <w:spacing w:after="0"/>
                    <w:rPr>
                      <w:color w:val="auto"/>
                      <w:sz w:val="18"/>
                      <w:szCs w:val="18"/>
                    </w:rPr>
                  </w:pPr>
                  <w:r w:rsidRPr="00663CBA">
                    <w:rPr>
                      <w:color w:val="auto"/>
                      <w:sz w:val="18"/>
                      <w:szCs w:val="18"/>
                    </w:rPr>
                    <w:t>$60.00</w:t>
                  </w:r>
                </w:p>
                <w:p w14:paraId="2AA82F9C" w14:textId="0F580746" w:rsidR="00B0712C" w:rsidRPr="00663CBA" w:rsidRDefault="00B0712C" w:rsidP="00B0712C">
                  <w:pPr>
                    <w:spacing w:after="0"/>
                    <w:rPr>
                      <w:color w:val="auto"/>
                      <w:sz w:val="18"/>
                      <w:szCs w:val="18"/>
                    </w:rPr>
                  </w:pPr>
                  <w:r w:rsidRPr="00663CBA">
                    <w:rPr>
                      <w:color w:val="auto"/>
                      <w:sz w:val="18"/>
                      <w:szCs w:val="18"/>
                    </w:rPr>
                    <w:t>$60.00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7E19C63B">
          <v:shape id="Text Box 12" o:spid="_x0000_s2062" type="#_x0000_t202" style="position:absolute;left:0;text-align:left;margin-left:63.45pt;margin-top:1.7pt;width:289pt;height:497.7pt;z-index:2515747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" strokecolor="silver" strokeweight="3pt">
            <v:textbox>
              <w:txbxContent>
                <w:p w14:paraId="08242A70" w14:textId="3D06256E" w:rsidR="00AF6A3C" w:rsidRPr="001222B5" w:rsidRDefault="009346EC" w:rsidP="003A18E8">
                  <w:pPr>
                    <w:pStyle w:val="list1"/>
                    <w:ind w:left="0"/>
                    <w:rPr>
                      <w:noProof/>
                      <w:sz w:val="18"/>
                      <w:szCs w:val="18"/>
                    </w:rPr>
                  </w:pPr>
                  <w:r w:rsidRPr="00654575">
                    <w:rPr>
                      <w:noProof/>
                    </w:rPr>
                    <w:drawing>
                      <wp:inline distT="0" distB="0" distL="0" distR="0" wp14:anchorId="2FD6BF4F" wp14:editId="21A3C05A">
                        <wp:extent cx="3194050" cy="3257550"/>
                        <wp:effectExtent l="0" t="0" r="6350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300" cy="3277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05F5EC" w14:textId="08B43C4E" w:rsidR="003A18E8" w:rsidRPr="00CE0BA9" w:rsidRDefault="00CE0BA9" w:rsidP="00CE0BA9">
                  <w:pPr>
                    <w:pStyle w:val="BodyText1"/>
                    <w:rPr>
                      <w:rFonts w:ascii="Lucida Sans Unicode" w:hAnsi="Lucida Sans Unicode" w:cs="Lucida Sans Unicode"/>
                      <w:b/>
                      <w:bCs/>
                      <w:i w:val="0"/>
                      <w:iCs/>
                      <w:color w:val="auto"/>
                      <w:sz w:val="18"/>
                      <w:szCs w:val="18"/>
                    </w:rPr>
                  </w:pPr>
                  <w:r w:rsidRPr="00CE0BA9">
                    <w:rPr>
                      <w:rFonts w:ascii="Lucida Sans Unicode" w:hAnsi="Lucida Sans Unicode" w:cs="Lucida Sans Unicode"/>
                      <w:b/>
                      <w:bCs/>
                      <w:i w:val="0"/>
                      <w:iCs/>
                      <w:color w:val="auto"/>
                      <w:sz w:val="18"/>
                      <w:szCs w:val="18"/>
                    </w:rPr>
                    <w:t xml:space="preserve">REGISTER USING THE QR CODE BELOW </w:t>
                  </w:r>
                </w:p>
                <w:p w14:paraId="3DB84456" w14:textId="0F1FAB3C" w:rsidR="003A18E8" w:rsidRPr="004D436A" w:rsidRDefault="00CE0BA9" w:rsidP="00CE0BA9">
                  <w:pPr>
                    <w:pStyle w:val="list1"/>
                    <w:ind w:left="0"/>
                    <w:rPr>
                      <w:color w:val="auto"/>
                    </w:rPr>
                  </w:pPr>
                  <w:r w:rsidRPr="00CE0BA9">
                    <w:rPr>
                      <w:noProof/>
                    </w:rPr>
                    <w:drawing>
                      <wp:inline distT="0" distB="0" distL="0" distR="0" wp14:anchorId="4CF8D524" wp14:editId="0115B6B3">
                        <wp:extent cx="2466975" cy="2466975"/>
                        <wp:effectExtent l="0" t="0" r="9525" b="9525"/>
                        <wp:docPr id="172318223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3182237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6975" cy="246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margin"/>
          </v:shape>
        </w:pict>
      </w:r>
      <w:r>
        <w:rPr>
          <w:noProof/>
        </w:rPr>
        <w:pict w14:anchorId="1CB29682">
          <v:shape id="Text Box 11" o:spid="_x0000_s2061" type="#_x0000_t202" style="position:absolute;left:0;text-align:left;margin-left:-4.25pt;margin-top:246.35pt;width:242.45pt;height:18.3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" filled="f" stroked="f">
            <v:textbox>
              <w:txbxContent>
                <w:p w14:paraId="5CA1E3A2" w14:textId="01BF2935" w:rsidR="0004509A" w:rsidRPr="009346EC" w:rsidRDefault="00976343" w:rsidP="009346EC">
                  <w:pPr>
                    <w:rPr>
                      <w:b/>
                      <w:bCs/>
                      <w:color w:val="auto"/>
                      <w:sz w:val="14"/>
                      <w:szCs w:val="14"/>
                    </w:rPr>
                  </w:pPr>
                  <w:r>
                    <w:rPr>
                      <w:b/>
                      <w:bCs/>
                      <w:color w:val="auto"/>
                      <w:sz w:val="14"/>
                      <w:szCs w:val="14"/>
                    </w:rPr>
                    <w:t xml:space="preserve">GENERAL </w:t>
                  </w:r>
                  <w:r w:rsidR="00833A6F">
                    <w:rPr>
                      <w:b/>
                      <w:bCs/>
                      <w:color w:val="auto"/>
                      <w:sz w:val="14"/>
                      <w:szCs w:val="14"/>
                    </w:rPr>
                    <w:t>8.75</w:t>
                  </w:r>
                  <w:r w:rsidR="003114F3">
                    <w:rPr>
                      <w:b/>
                      <w:bCs/>
                      <w:color w:val="auto"/>
                      <w:sz w:val="14"/>
                      <w:szCs w:val="14"/>
                    </w:rPr>
                    <w:t xml:space="preserve"> </w:t>
                  </w:r>
                  <w:r>
                    <w:rPr>
                      <w:b/>
                      <w:bCs/>
                      <w:color w:val="auto"/>
                      <w:sz w:val="14"/>
                      <w:szCs w:val="14"/>
                    </w:rPr>
                    <w:t>|</w:t>
                  </w:r>
                  <w:r w:rsidR="000353D8">
                    <w:rPr>
                      <w:b/>
                      <w:bCs/>
                      <w:color w:val="auto"/>
                      <w:sz w:val="14"/>
                      <w:szCs w:val="14"/>
                    </w:rPr>
                    <w:t xml:space="preserve"> SANITATION 1</w:t>
                  </w:r>
                  <w:r>
                    <w:rPr>
                      <w:b/>
                      <w:bCs/>
                      <w:color w:val="auto"/>
                      <w:sz w:val="14"/>
                      <w:szCs w:val="14"/>
                    </w:rPr>
                    <w:t>.5</w:t>
                  </w:r>
                  <w:r w:rsidR="000353D8">
                    <w:rPr>
                      <w:b/>
                      <w:bCs/>
                      <w:color w:val="auto"/>
                      <w:sz w:val="14"/>
                      <w:szCs w:val="14"/>
                    </w:rPr>
                    <w:t xml:space="preserve"> | </w:t>
                  </w:r>
                  <w:r w:rsidR="00833A6F">
                    <w:rPr>
                      <w:b/>
                      <w:bCs/>
                      <w:color w:val="auto"/>
                      <w:sz w:val="14"/>
                      <w:szCs w:val="14"/>
                    </w:rPr>
                    <w:t>FOOD</w:t>
                  </w:r>
                  <w:r w:rsidR="000353D8">
                    <w:rPr>
                      <w:b/>
                      <w:bCs/>
                      <w:color w:val="auto"/>
                      <w:sz w:val="14"/>
                      <w:szCs w:val="14"/>
                    </w:rPr>
                    <w:t xml:space="preserve"> SHOW</w:t>
                  </w:r>
                  <w:r>
                    <w:rPr>
                      <w:b/>
                      <w:bCs/>
                      <w:color w:val="auto"/>
                      <w:sz w:val="14"/>
                      <w:szCs w:val="14"/>
                    </w:rPr>
                    <w:t xml:space="preserve"> 1.25</w:t>
                  </w:r>
                  <w:r w:rsidR="000353D8">
                    <w:rPr>
                      <w:b/>
                      <w:bCs/>
                      <w:color w:val="auto"/>
                      <w:sz w:val="14"/>
                      <w:szCs w:val="14"/>
                    </w:rPr>
                    <w:t xml:space="preserve"> </w:t>
                  </w:r>
                  <w:r w:rsidR="00657EF5">
                    <w:rPr>
                      <w:b/>
                      <w:bCs/>
                      <w:color w:val="auto"/>
                      <w:sz w:val="14"/>
                      <w:szCs w:val="14"/>
                    </w:rPr>
                    <w:t>| TOTAL CEU 11.5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022B376">
          <v:rect id="Rectangle 10" o:spid="_x0000_s2060" style="position:absolute;left:0;text-align:left;margin-left:4.55pt;margin-top:251.1pt;width:227.7pt;height:9.5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" fillcolor="white [3212]" strokecolor="white [3212]" strokeweight="1pt">
            <v:path arrowok="t"/>
          </v:rect>
        </w:pict>
      </w:r>
      <w:r w:rsidR="00D12EED">
        <w:t xml:space="preserve"> </w:t>
      </w:r>
      <w:r w:rsidR="008B7DE6" w:rsidRPr="00E96CC6">
        <w:br w:type="page"/>
      </w:r>
    </w:p>
    <w:p w14:paraId="4850FA2F" w14:textId="2553CF76" w:rsidR="00C91DC4" w:rsidRDefault="00F351F8" w:rsidP="00C96FB7">
      <w:pPr>
        <w:spacing w:before="960"/>
        <w:ind w:left="144"/>
        <w:jc w:val="right"/>
      </w:pPr>
      <w:r>
        <w:rPr>
          <w:noProof/>
        </w:rPr>
        <w:lastRenderedPageBreak/>
        <w:pict w14:anchorId="4A034BCB">
          <v:shape id="Text Box 9" o:spid="_x0000_s2059" type="#_x0000_t202" style="position:absolute;left:0;text-align:left;margin-left:451.2pt;margin-top:-12.25pt;width:291.3pt;height:502.8pt;z-index:251612672;visibility:visible;mso-wrap-distance-left:9pt;mso-wrap-distance-top:0;mso-wrap-distance-right:9pt;mso-wrap-distance-bottom:0;mso-position-horizontal:absolute;mso-position-horizontal-relative:page;mso-position-vertical:absolute;mso-position-vertical-relative:margin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" filled="f" stroked="f">
            <v:textbox>
              <w:txbxContent>
                <w:p w14:paraId="420E19F9" w14:textId="77777777" w:rsidR="00A65B46" w:rsidRDefault="00A65B46" w:rsidP="001306FF">
                  <w:pPr>
                    <w:spacing w:line="276" w:lineRule="auto"/>
                    <w:jc w:val="both"/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</w:pPr>
                </w:p>
                <w:p w14:paraId="7E59D7BB" w14:textId="62ADD696" w:rsidR="001306FF" w:rsidRDefault="001306FF" w:rsidP="001306FF">
                  <w:pPr>
                    <w:spacing w:line="276" w:lineRule="auto"/>
                    <w:jc w:val="both"/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</w:pPr>
                  <w:r w:rsidRPr="001306FF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>5:00PM-6:30PM</w:t>
                  </w:r>
                  <w:r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 xml:space="preserve"> </w:t>
                  </w:r>
                  <w:r w:rsidRPr="001306FF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>**EXECUTIVE BOARD MEETING**</w:t>
                  </w:r>
                </w:p>
                <w:p w14:paraId="74D77C97" w14:textId="7FCD343C" w:rsidR="00072178" w:rsidRPr="003114F3" w:rsidRDefault="00F16D3E" w:rsidP="00F16D3E">
                  <w:pPr>
                    <w:spacing w:line="276" w:lineRule="auto"/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  <w:sz w:val="19"/>
                      <w:szCs w:val="19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>DAY 2 (</w:t>
                  </w:r>
                  <w:r w:rsidR="009F11D6" w:rsidRPr="003114F3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>0</w:t>
                  </w:r>
                  <w:r w:rsidRPr="003114F3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>5/</w:t>
                  </w:r>
                  <w:r w:rsidR="009F11D6" w:rsidRPr="003114F3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>01/</w:t>
                  </w:r>
                  <w:r w:rsidRPr="003114F3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>202</w:t>
                  </w:r>
                  <w:r w:rsidR="009F11D6" w:rsidRPr="003114F3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>5</w:t>
                  </w:r>
                  <w:r w:rsidRPr="003114F3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>)</w:t>
                  </w:r>
                </w:p>
                <w:p w14:paraId="7394FEA7" w14:textId="12E0D70D" w:rsidR="009F11D6" w:rsidRPr="003114F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8:</w:t>
                  </w:r>
                  <w:r w:rsidR="00762EF5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15</w:t>
                  </w: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AM-</w:t>
                  </w:r>
                  <w:r w:rsidR="00762EF5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8</w:t>
                  </w:r>
                  <w:r w:rsidR="00416ED7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:</w:t>
                  </w:r>
                  <w:r w:rsidR="00762EF5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3</w:t>
                  </w:r>
                  <w:r w:rsidR="00416ED7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0</w:t>
                  </w: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AM</w:t>
                  </w:r>
                </w:p>
                <w:p w14:paraId="5950F08A" w14:textId="3CB85295" w:rsidR="00762EF5" w:rsidRPr="003114F3" w:rsidRDefault="00762EF5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>ANNOUNCEMENTS</w:t>
                  </w:r>
                </w:p>
                <w:p w14:paraId="5BC068BC" w14:textId="77777777" w:rsidR="00762EF5" w:rsidRPr="003114F3" w:rsidRDefault="00762EF5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12"/>
                      <w:szCs w:val="12"/>
                    </w:rPr>
                  </w:pPr>
                </w:p>
                <w:p w14:paraId="1D968607" w14:textId="4A684100" w:rsidR="00762EF5" w:rsidRPr="003114F3" w:rsidRDefault="00762EF5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8:30AM-10:00AM</w:t>
                  </w:r>
                </w:p>
                <w:p w14:paraId="26232C0C" w14:textId="3CDA730D" w:rsidR="009F11D6" w:rsidRPr="003114F3" w:rsidRDefault="00CE6629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IDDSI TEXTURES AND TESTING, CHALLENGES &amp; RESOLUTIONS</w:t>
                  </w:r>
                  <w:r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, </w:t>
                  </w:r>
                  <w:r w:rsidR="00762EF5"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>CYNTHIA GREEN, RDN/LD</w:t>
                  </w:r>
                  <w:r w:rsidR="009E120B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>, REGIONAL MANAGER</w:t>
                  </w:r>
                  <w:r w:rsidR="00976343"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>, SIMPLY THICK</w:t>
                  </w:r>
                </w:p>
                <w:p w14:paraId="39016206" w14:textId="77777777" w:rsidR="00762EF5" w:rsidRPr="003114F3" w:rsidRDefault="00762EF5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12"/>
                      <w:szCs w:val="12"/>
                    </w:rPr>
                  </w:pPr>
                </w:p>
                <w:p w14:paraId="2E5D9683" w14:textId="2EFB6DE1" w:rsidR="009F11D6" w:rsidRPr="003114F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10:00AM-10:15AM</w:t>
                  </w:r>
                  <w:r w:rsidR="00CE6629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 </w:t>
                  </w: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**BREAK**</w:t>
                  </w:r>
                </w:p>
                <w:p w14:paraId="69F628CF" w14:textId="77777777" w:rsidR="00A048B5" w:rsidRPr="003114F3" w:rsidRDefault="00A048B5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12"/>
                      <w:szCs w:val="12"/>
                    </w:rPr>
                  </w:pPr>
                </w:p>
                <w:p w14:paraId="5763E45F" w14:textId="38B3CD01" w:rsidR="009F11D6" w:rsidRPr="003114F3" w:rsidRDefault="009F11D6" w:rsidP="00A048B5">
                  <w:pPr>
                    <w:pStyle w:val="BodyText1"/>
                    <w:spacing w:after="0" w:line="240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10:15AM-11:45AM</w:t>
                  </w:r>
                </w:p>
                <w:p w14:paraId="56CB7539" w14:textId="05123AAD" w:rsidR="002A7E1A" w:rsidRPr="003114F3" w:rsidRDefault="002A7E1A" w:rsidP="00A048B5">
                  <w:pPr>
                    <w:pStyle w:val="BodyText1"/>
                    <w:spacing w:after="0" w:line="240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bookmarkStart w:id="3" w:name="_Hlk194414664"/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SUPERCHARGE YOUR CAREER</w:t>
                  </w:r>
                  <w:r w:rsidR="007F4CED"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, </w:t>
                  </w:r>
                  <w:bookmarkEnd w:id="3"/>
                  <w:r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JOYCE LAMILLA, </w:t>
                  </w:r>
                  <w:proofErr w:type="spellStart"/>
                  <w:proofErr w:type="gramStart"/>
                  <w:r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>M.Ed</w:t>
                  </w:r>
                  <w:proofErr w:type="spellEnd"/>
                  <w:proofErr w:type="gramEnd"/>
                  <w:r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>, RD/LD, FAND</w:t>
                  </w:r>
                  <w:r w:rsidR="00A048B5"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>, BEN E. KEITH</w:t>
                  </w:r>
                </w:p>
                <w:p w14:paraId="05FC3AD0" w14:textId="77777777" w:rsidR="00A048B5" w:rsidRPr="003114F3" w:rsidRDefault="00A048B5" w:rsidP="00A048B5">
                  <w:pPr>
                    <w:pStyle w:val="BodyText1"/>
                    <w:spacing w:after="0" w:line="240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12"/>
                      <w:szCs w:val="12"/>
                    </w:rPr>
                  </w:pPr>
                </w:p>
                <w:p w14:paraId="76415EF6" w14:textId="6800FFD0" w:rsidR="009F11D6" w:rsidRPr="003114F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1</w:t>
                  </w:r>
                  <w:r w:rsidR="00CE6629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2</w:t>
                  </w: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:</w:t>
                  </w:r>
                  <w:r w:rsidR="00CE6629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00P</w:t>
                  </w: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M-1</w:t>
                  </w:r>
                  <w:r w:rsidR="00A048B5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:</w:t>
                  </w:r>
                  <w:r w:rsidR="00CE6629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3</w:t>
                  </w:r>
                  <w:r w:rsidR="00A048B5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0</w:t>
                  </w: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PM</w:t>
                  </w:r>
                  <w:r w:rsidR="00CE6629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 **VENDOR SHOW</w:t>
                  </w:r>
                  <w:r w:rsidR="00DE5EC6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/LUNCH</w:t>
                  </w:r>
                  <w:r w:rsidR="00CE6629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**</w:t>
                  </w:r>
                </w:p>
                <w:p w14:paraId="2B6FCFC4" w14:textId="77777777" w:rsidR="00A048B5" w:rsidRPr="003114F3" w:rsidRDefault="00A048B5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12"/>
                      <w:szCs w:val="12"/>
                    </w:rPr>
                  </w:pPr>
                </w:p>
                <w:p w14:paraId="44E501C5" w14:textId="5E7449B5" w:rsidR="009F11D6" w:rsidRPr="003114F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1:</w:t>
                  </w:r>
                  <w:r w:rsidR="00DE5EC6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45</w:t>
                  </w: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PM-2:30PM</w:t>
                  </w:r>
                  <w:r w:rsidR="00DE5EC6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 **BUSINESS MEETING**</w:t>
                  </w:r>
                </w:p>
                <w:p w14:paraId="2081CCE4" w14:textId="77777777" w:rsidR="009F11D6" w:rsidRPr="0097634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</w:p>
                <w:p w14:paraId="53DE18D9" w14:textId="630EC498" w:rsidR="00322BE8" w:rsidRDefault="00322BE8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2:30PM-3:45PM **OFFICER’S TRAINING**</w:t>
                  </w:r>
                </w:p>
                <w:p w14:paraId="6DDE8664" w14:textId="614C5E62" w:rsidR="003A40B1" w:rsidRDefault="003A40B1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A40B1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>DEBORAH MCDONALD,</w:t>
                  </w:r>
                  <w:r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 CDM, CFPP, CHAPTER PRESIDENT</w:t>
                  </w:r>
                </w:p>
                <w:p w14:paraId="74881FEF" w14:textId="5D946D47" w:rsidR="003A40B1" w:rsidRDefault="003A40B1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A40B1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KENNETH OWENS, </w:t>
                  </w:r>
                  <w:r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CDM, CFPP, NATIONAL CHAIR ELECT</w:t>
                  </w:r>
                </w:p>
                <w:p w14:paraId="6D6B8A1D" w14:textId="77777777" w:rsidR="00322BE8" w:rsidRDefault="00322BE8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</w:p>
                <w:p w14:paraId="4417619A" w14:textId="3E92581F" w:rsidR="00322BE8" w:rsidRPr="00976343" w:rsidRDefault="00322BE8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3:45PM-4:45PM **IMPACT MEETING**</w:t>
                  </w:r>
                </w:p>
                <w:p w14:paraId="5289756C" w14:textId="61114C93" w:rsidR="00A048B5" w:rsidRPr="00976343" w:rsidRDefault="00A048B5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</w:p>
                <w:p w14:paraId="5251028A" w14:textId="494091B1" w:rsidR="00355D3B" w:rsidRPr="00976343" w:rsidRDefault="00355D3B" w:rsidP="00072178">
                  <w:pPr>
                    <w:pStyle w:val="BodyText1"/>
                    <w:spacing w:line="276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z w:val="20"/>
                      <w:szCs w:val="20"/>
                    </w:rPr>
                  </w:pPr>
                </w:p>
                <w:p w14:paraId="335B71A5" w14:textId="375D50FE" w:rsidR="005F2825" w:rsidRPr="00976343" w:rsidRDefault="005F2825" w:rsidP="00072178">
                  <w:pPr>
                    <w:shd w:val="clear" w:color="auto" w:fill="FFFFFF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color w:val="000000"/>
                    </w:rPr>
                  </w:pPr>
                </w:p>
                <w:p w14:paraId="2C508810" w14:textId="77777777" w:rsidR="003A18E8" w:rsidRPr="00762EF5" w:rsidRDefault="003A18E8" w:rsidP="00072178">
                  <w:pPr>
                    <w:spacing w:line="276" w:lineRule="auto"/>
                    <w:rPr>
                      <w:rFonts w:ascii="Century Gothic" w:hAnsi="Century Gothic" w:cs="Tahoma"/>
                      <w:b/>
                      <w:color w:val="auto"/>
                      <w:spacing w:val="60"/>
                    </w:rPr>
                  </w:pPr>
                </w:p>
                <w:p w14:paraId="28809838" w14:textId="0D11BEE1" w:rsidR="003A18E8" w:rsidRPr="00762EF5" w:rsidRDefault="003A18E8" w:rsidP="00072178">
                  <w:pPr>
                    <w:spacing w:line="276" w:lineRule="auto"/>
                    <w:rPr>
                      <w:rFonts w:ascii="Century Gothic" w:hAnsi="Century Gothic" w:cs="Arial"/>
                      <w:color w:val="000000"/>
                    </w:rPr>
                  </w:pPr>
                </w:p>
                <w:p w14:paraId="685C5DFB" w14:textId="77777777" w:rsidR="00AF6A3C" w:rsidRPr="00762EF5" w:rsidRDefault="00AF6A3C" w:rsidP="003A18E8">
                  <w:pPr>
                    <w:spacing w:line="360" w:lineRule="auto"/>
                    <w:jc w:val="both"/>
                  </w:pPr>
                </w:p>
              </w:txbxContent>
            </v:textbox>
            <w10:wrap anchorx="page" anchory="margin"/>
          </v:shape>
        </w:pict>
      </w:r>
      <w:r>
        <w:rPr>
          <w:noProof/>
        </w:rPr>
        <w:pict w14:anchorId="39A3D1D0">
          <v:shape id="Text Box 4" o:spid="_x0000_s2058" type="#_x0000_t202" style="position:absolute;left:0;text-align:left;margin-left:67.5pt;margin-top:-13.5pt;width:285.5pt;height:574.5pt;z-index:251617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" filled="f" stroked="f">
            <v:textbox>
              <w:txbxContent>
                <w:p w14:paraId="158AD342" w14:textId="77777777" w:rsidR="00F16D3E" w:rsidRPr="00976343" w:rsidRDefault="00F16D3E" w:rsidP="00072178">
                  <w:pPr>
                    <w:spacing w:line="276" w:lineRule="auto"/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  <w:sz w:val="24"/>
                      <w:szCs w:val="24"/>
                    </w:rPr>
                  </w:pPr>
                </w:p>
                <w:p w14:paraId="0F3BE994" w14:textId="71D5956E" w:rsidR="009D0AF1" w:rsidRPr="00976343" w:rsidRDefault="00F16D3E" w:rsidP="00072178">
                  <w:pPr>
                    <w:spacing w:line="276" w:lineRule="auto"/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</w:pPr>
                  <w:r w:rsidRPr="00976343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>DAY 1 (04/</w:t>
                  </w:r>
                  <w:r w:rsidR="009F11D6" w:rsidRPr="00976343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>30</w:t>
                  </w:r>
                  <w:r w:rsidRPr="00976343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>/202</w:t>
                  </w:r>
                  <w:r w:rsidR="009F11D6" w:rsidRPr="00976343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>5</w:t>
                  </w:r>
                  <w:r w:rsidRPr="00976343"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</w:rPr>
                    <w:t xml:space="preserve">) </w:t>
                  </w:r>
                </w:p>
                <w:p w14:paraId="53D38A7C" w14:textId="77777777" w:rsidR="00F16D3E" w:rsidRPr="00976343" w:rsidRDefault="00F16D3E" w:rsidP="00072178">
                  <w:pPr>
                    <w:spacing w:line="276" w:lineRule="auto"/>
                    <w:rPr>
                      <w:rFonts w:ascii="Lucida Sans Unicode" w:hAnsi="Lucida Sans Unicode" w:cs="Lucida Sans Unicode"/>
                      <w:b/>
                      <w:color w:val="auto"/>
                      <w:spacing w:val="60"/>
                      <w:sz w:val="2"/>
                      <w:szCs w:val="2"/>
                    </w:rPr>
                  </w:pPr>
                </w:p>
                <w:p w14:paraId="4F395626" w14:textId="06D15BDB" w:rsidR="00A048B5" w:rsidRPr="003114F3" w:rsidRDefault="00A048B5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bookmarkStart w:id="4" w:name="_Hlk193361550"/>
                  <w:bookmarkStart w:id="5" w:name="_Hlk143702146"/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7:30AM-10:00AM</w:t>
                  </w:r>
                </w:p>
                <w:p w14:paraId="0C91672F" w14:textId="5B7D0382" w:rsidR="00A048B5" w:rsidRPr="003114F3" w:rsidRDefault="00A048B5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>REGISTRATION</w:t>
                  </w:r>
                </w:p>
                <w:p w14:paraId="42716B17" w14:textId="77777777" w:rsidR="00A048B5" w:rsidRPr="00A65B46" w:rsidRDefault="00A048B5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"/>
                      <w:szCs w:val="2"/>
                    </w:rPr>
                  </w:pPr>
                </w:p>
                <w:p w14:paraId="3455D872" w14:textId="5D6BEB58" w:rsidR="00A048B5" w:rsidRPr="003114F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8:</w:t>
                  </w:r>
                  <w:r w:rsidR="00762EF5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15</w:t>
                  </w: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AM-8:30AM</w:t>
                  </w:r>
                  <w:r w:rsidR="00A048B5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 </w:t>
                  </w:r>
                </w:p>
                <w:p w14:paraId="55131C46" w14:textId="4679DB6C" w:rsidR="00663CBA" w:rsidRPr="003114F3" w:rsidRDefault="00A048B5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>WELCOME &amp; ANNOUNCEMENTS</w:t>
                  </w:r>
                </w:p>
                <w:p w14:paraId="2277B828" w14:textId="77777777" w:rsidR="009F11D6" w:rsidRPr="003114F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12"/>
                      <w:szCs w:val="12"/>
                    </w:rPr>
                  </w:pPr>
                </w:p>
                <w:p w14:paraId="538A7075" w14:textId="3921D250" w:rsidR="009F11D6" w:rsidRPr="003114F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8:30AM-10:00AM</w:t>
                  </w:r>
                </w:p>
                <w:p w14:paraId="19B8334B" w14:textId="2F2E90BB" w:rsidR="00A048B5" w:rsidRPr="003114F3" w:rsidRDefault="007F4CED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A JOURNEY TO GREAT LEADERSHIP</w:t>
                  </w:r>
                  <w:r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, </w:t>
                  </w:r>
                  <w:r w:rsidR="00A048B5"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>WILLIE FLORES, FCTD ASSISTANT DIRECTOR, NORTH TEXAS STATE HOSPITAL-WFC</w:t>
                  </w:r>
                </w:p>
                <w:p w14:paraId="3748E3E3" w14:textId="77777777" w:rsidR="009F11D6" w:rsidRPr="00A65B46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4"/>
                      <w:szCs w:val="4"/>
                    </w:rPr>
                  </w:pPr>
                </w:p>
                <w:p w14:paraId="3971CED3" w14:textId="7EB31CF0" w:rsidR="009F11D6" w:rsidRPr="003114F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10:00AM-10:15AM</w:t>
                  </w:r>
                  <w:r w:rsidR="00CE6629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 </w:t>
                  </w: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**BREAK**</w:t>
                  </w:r>
                </w:p>
                <w:p w14:paraId="281F28C5" w14:textId="77777777" w:rsidR="00A048B5" w:rsidRPr="003114F3" w:rsidRDefault="00A048B5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12"/>
                      <w:szCs w:val="12"/>
                    </w:rPr>
                  </w:pPr>
                </w:p>
                <w:p w14:paraId="20F0995D" w14:textId="5B781088" w:rsidR="009F11D6" w:rsidRPr="003114F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10:15AM-11:45AM</w:t>
                  </w:r>
                </w:p>
                <w:p w14:paraId="1D55A9E9" w14:textId="77728F57" w:rsidR="00A048B5" w:rsidRPr="003114F3" w:rsidRDefault="00DE5EC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bookmarkStart w:id="6" w:name="_Hlk194414839"/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TAKE THE HEAT OUT OF THE KITCHEN</w:t>
                  </w:r>
                  <w:bookmarkEnd w:id="6"/>
                  <w:r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, </w:t>
                  </w:r>
                  <w:r w:rsidR="00A048B5"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DEWAYNE PACE, </w:t>
                  </w:r>
                  <w:r w:rsidR="007F4CED" w:rsidRPr="003114F3">
                    <w:rPr>
                      <w:rFonts w:ascii="Lucida Sans Unicode" w:hAnsi="Lucida Sans Unicode" w:cs="Lucida Sans Unicode"/>
                      <w:bCs/>
                      <w:i w:val="0"/>
                      <w:color w:val="auto"/>
                      <w:sz w:val="20"/>
                      <w:szCs w:val="20"/>
                    </w:rPr>
                    <w:t>CDM, CFPP, AHF</w:t>
                  </w:r>
                  <w:r w:rsidR="00A048B5" w:rsidRPr="003114F3">
                    <w:rPr>
                      <w:rFonts w:ascii="Lucida Sans Unicode" w:hAnsi="Lucida Sans Unicode" w:cs="Lucida Sans Unicode"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, </w:t>
                  </w:r>
                  <w:bookmarkStart w:id="7" w:name="_Hlk194414184"/>
                  <w:r w:rsidR="00A048B5" w:rsidRPr="003114F3">
                    <w:rPr>
                      <w:rFonts w:ascii="Lucida Sans Unicode" w:hAnsi="Lucida Sans Unicode" w:cs="Lucida Sans Unicode"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COOKS</w:t>
                  </w:r>
                  <w:r w:rsidR="00A048B5"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 CHILDREN PROSPER HOSPITAL</w:t>
                  </w:r>
                  <w:bookmarkEnd w:id="7"/>
                </w:p>
                <w:p w14:paraId="383ADE06" w14:textId="77777777" w:rsidR="009F11D6" w:rsidRPr="00A65B46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6"/>
                      <w:szCs w:val="6"/>
                    </w:rPr>
                  </w:pPr>
                </w:p>
                <w:p w14:paraId="43F188AD" w14:textId="7E3EB6E7" w:rsidR="009F11D6" w:rsidRPr="003114F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11:45AM-</w:t>
                  </w:r>
                  <w:r w:rsidR="00A048B5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1:00PM</w:t>
                  </w: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 </w:t>
                  </w:r>
                  <w:r w:rsidR="00CE6629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**LUNCH</w:t>
                  </w:r>
                  <w:r w:rsidR="00DE5EC6"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**</w:t>
                  </w:r>
                </w:p>
                <w:p w14:paraId="42C49506" w14:textId="77777777" w:rsidR="00A048B5" w:rsidRPr="00A65B46" w:rsidRDefault="00A048B5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6"/>
                      <w:szCs w:val="6"/>
                    </w:rPr>
                  </w:pPr>
                </w:p>
                <w:p w14:paraId="06E149E4" w14:textId="6BAC0EE7" w:rsidR="009F11D6" w:rsidRPr="003114F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1:00PM-2:30PM</w:t>
                  </w:r>
                </w:p>
                <w:p w14:paraId="575EC120" w14:textId="1179C9E6" w:rsidR="00A048B5" w:rsidRPr="003114F3" w:rsidRDefault="00DE5EC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bookmarkStart w:id="8" w:name="_Hlk194414983"/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PURCHASING USA GROWN AND CANNED FRUIT</w:t>
                  </w:r>
                  <w:bookmarkEnd w:id="8"/>
                  <w:r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, </w:t>
                  </w:r>
                  <w:r w:rsidR="00A048B5"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STEPHEN REED, </w:t>
                  </w:r>
                  <w:r w:rsidR="00A048B5" w:rsidRPr="003114F3">
                    <w:rPr>
                      <w:rFonts w:ascii="Lucida Sans Unicode" w:eastAsia="Times New Roman" w:hAnsi="Lucida Sans Unicode" w:cs="Lucida Sans Unicode"/>
                      <w:i w:val="0"/>
                      <w:color w:val="auto"/>
                      <w:sz w:val="20"/>
                      <w:szCs w:val="20"/>
                    </w:rPr>
                    <w:t>PACIFIC COAST PRODUCERS’ REP</w:t>
                  </w:r>
                </w:p>
                <w:p w14:paraId="46FA3140" w14:textId="77777777" w:rsidR="009F11D6" w:rsidRPr="003114F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12"/>
                      <w:szCs w:val="12"/>
                    </w:rPr>
                  </w:pPr>
                </w:p>
                <w:p w14:paraId="23EC7CDB" w14:textId="14CD086B" w:rsidR="009F11D6" w:rsidRPr="003114F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3114F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2:30PM-4:00PM</w:t>
                  </w:r>
                </w:p>
                <w:p w14:paraId="148BFD9D" w14:textId="13B35AC4" w:rsidR="001306FF" w:rsidRPr="001306FF" w:rsidRDefault="00A65B46" w:rsidP="001306FF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A65B46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  <w:t>PRINCIPLES OF HACCP SIMPLIFIED</w:t>
                  </w:r>
                  <w:r w:rsidRPr="003114F3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 xml:space="preserve">, </w:t>
                  </w:r>
                  <w:r w:rsidR="001306FF" w:rsidRPr="001306FF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>BARRETT BROUSSARD, CDM, CFPP</w:t>
                  </w:r>
                </w:p>
                <w:p w14:paraId="7CAC2946" w14:textId="598D36C4" w:rsidR="007F4CED" w:rsidRPr="003114F3" w:rsidRDefault="001306FF" w:rsidP="001306FF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  <w:r w:rsidRPr="001306FF">
                    <w:rPr>
                      <w:rFonts w:ascii="Lucida Sans Unicode" w:hAnsi="Lucida Sans Unicode" w:cs="Lucida Sans Unicode"/>
                      <w:i w:val="0"/>
                      <w:color w:val="auto"/>
                      <w:spacing w:val="0"/>
                      <w:sz w:val="20"/>
                      <w:szCs w:val="20"/>
                    </w:rPr>
                    <w:t>DIRECTOR OF NUTRITIONAL SERVICES, ACADIA ST. LANDRY HOSPITAL</w:t>
                  </w:r>
                </w:p>
                <w:bookmarkEnd w:id="4"/>
                <w:p w14:paraId="05A883B8" w14:textId="77777777" w:rsidR="009F11D6" w:rsidRPr="0097634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  <w:sz w:val="20"/>
                      <w:szCs w:val="20"/>
                    </w:rPr>
                  </w:pPr>
                </w:p>
                <w:p w14:paraId="53FEE081" w14:textId="77777777" w:rsidR="009F11D6" w:rsidRPr="00976343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pacing w:val="0"/>
                    </w:rPr>
                  </w:pPr>
                </w:p>
                <w:p w14:paraId="785DFE0C" w14:textId="77777777" w:rsidR="009F11D6" w:rsidRPr="009F11D6" w:rsidRDefault="009F11D6" w:rsidP="00A048B5">
                  <w:pPr>
                    <w:pStyle w:val="BodyText1"/>
                    <w:spacing w:after="0" w:line="276" w:lineRule="auto"/>
                    <w:jc w:val="both"/>
                    <w:rPr>
                      <w:rFonts w:ascii="Century Gothic" w:hAnsi="Century Gothic" w:cstheme="minorHAnsi"/>
                      <w:b/>
                      <w:bCs/>
                      <w:i w:val="0"/>
                      <w:color w:val="auto"/>
                      <w:spacing w:val="0"/>
                    </w:rPr>
                  </w:pPr>
                </w:p>
                <w:p w14:paraId="2C789859" w14:textId="29794D80" w:rsidR="00663CBA" w:rsidRPr="00355D3B" w:rsidRDefault="00663CBA" w:rsidP="00663CBA">
                  <w:pPr>
                    <w:pStyle w:val="BodyText1"/>
                    <w:jc w:val="both"/>
                    <w:rPr>
                      <w:rFonts w:ascii="Century Gothic" w:hAnsi="Century Gothic" w:cstheme="minorHAnsi"/>
                      <w:i w:val="0"/>
                      <w:color w:val="auto"/>
                      <w:spacing w:val="0"/>
                      <w:sz w:val="16"/>
                      <w:szCs w:val="16"/>
                    </w:rPr>
                  </w:pPr>
                </w:p>
                <w:p w14:paraId="2D9EDFB3" w14:textId="77777777" w:rsidR="00663CBA" w:rsidRPr="00355D3B" w:rsidRDefault="00663CBA" w:rsidP="00663CBA">
                  <w:pPr>
                    <w:pStyle w:val="BodyText1"/>
                    <w:jc w:val="both"/>
                    <w:rPr>
                      <w:rFonts w:ascii="Century Gothic" w:hAnsi="Century Gothic" w:cstheme="minorHAnsi"/>
                      <w:i w:val="0"/>
                      <w:color w:val="auto"/>
                      <w:sz w:val="16"/>
                      <w:szCs w:val="16"/>
                    </w:rPr>
                  </w:pPr>
                </w:p>
                <w:p w14:paraId="40CCEFE8" w14:textId="77777777" w:rsidR="00663CBA" w:rsidRPr="00F92926" w:rsidRDefault="00663CBA" w:rsidP="00375455">
                  <w:pPr>
                    <w:spacing w:after="0" w:line="360" w:lineRule="auto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bookmarkEnd w:id="5"/>
                <w:p w14:paraId="0C984D7C" w14:textId="0F04F056" w:rsidR="003A18E8" w:rsidRPr="0033022D" w:rsidRDefault="003A18E8" w:rsidP="0033022D">
                  <w:pPr>
                    <w:pStyle w:val="BodyText1"/>
                    <w:rPr>
                      <w:b/>
                      <w:bCs/>
                      <w:color w:val="auto"/>
                      <w:sz w:val="24"/>
                      <w:szCs w:val="24"/>
                    </w:rPr>
                  </w:pPr>
                </w:p>
              </w:txbxContent>
            </v:textbox>
            <w10:wrap anchorx="page" anchory="margin"/>
          </v:shape>
        </w:pict>
      </w:r>
      <w:r>
        <w:rPr>
          <w:noProof/>
        </w:rPr>
        <w:pict w14:anchorId="3E16FEC4">
          <v:rect id="Rectangle 2" o:spid="_x0000_s2057" style="position:absolute;left:0;text-align:left;margin-left:-18.75pt;margin-top:-41.25pt;width:295.45pt;height:37.4pt;z-index:25157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" fillcolor="#70ad47 [3209]" strokecolor="#c5e0b3 [1305]" strokeweight="3pt">
            <v:shadow on="t" color="#375623 [1609]" opacity=".5" offset="1pt"/>
          </v:rect>
        </w:pict>
      </w:r>
      <w:r>
        <w:rPr>
          <w:noProof/>
        </w:rPr>
        <w:pict w14:anchorId="1CF826E0">
          <v:rect id="Rectangle 3" o:spid="_x0000_s2056" style="position:absolute;left:0;text-align:left;margin-left:367.7pt;margin-top:-40.95pt;width:288.95pt;height:37.4pt;z-index:2515778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" fillcolor="#ffc000 [3207]" strokecolor="#ffe599 [1303]" strokeweight="3pt">
            <v:shadow on="t" color="#7f5f00 [1607]" opacity=".5" offset="1pt"/>
          </v:rect>
        </w:pict>
      </w:r>
      <w:r>
        <w:rPr>
          <w:noProof/>
        </w:rPr>
        <w:pict w14:anchorId="6FFB44F4">
          <v:shape id="Text Box 6" o:spid="_x0000_s2055" type="#_x0000_t202" style="position:absolute;left:0;text-align:left;margin-left:97.65pt;margin-top:45.8pt;width:225pt;height:27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" filled="f" stroked="f">
            <v:textbox>
              <w:txbxContent>
                <w:p w14:paraId="157EA812" w14:textId="77777777" w:rsidR="00AF6A3C" w:rsidRPr="00976343" w:rsidRDefault="003A18E8" w:rsidP="00104976">
                  <w:pPr>
                    <w:pStyle w:val="Heading2"/>
                    <w:ind w:left="0"/>
                    <w:rPr>
                      <w:rFonts w:cs="Lucida Sans Unicode"/>
                      <w:b w:val="0"/>
                      <w:bCs/>
                      <w:color w:val="auto"/>
                      <w:sz w:val="31"/>
                      <w:szCs w:val="31"/>
                    </w:rPr>
                  </w:pPr>
                  <w:r w:rsidRPr="00976343">
                    <w:rPr>
                      <w:rFonts w:cs="Lucida Sans Unicode"/>
                      <w:b w:val="0"/>
                      <w:bCs/>
                      <w:color w:val="auto"/>
                      <w:sz w:val="31"/>
                      <w:szCs w:val="31"/>
                    </w:rPr>
                    <w:t>SPEAKING AGENDA</w:t>
                  </w:r>
                </w:p>
              </w:txbxContent>
            </v:textbox>
            <w10:wrap anchorx="page" anchory="margin"/>
          </v:shape>
        </w:pict>
      </w:r>
      <w:r>
        <w:rPr>
          <w:noProof/>
        </w:rPr>
        <w:pict w14:anchorId="5104257F">
          <v:shape id="Text Box 5" o:spid="_x0000_s2054" type="#_x0000_t202" style="position:absolute;left:0;text-align:left;margin-left:489.05pt;margin-top:45.15pt;width:225pt;height:27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" filled="f" stroked="f">
            <v:textbox>
              <w:txbxContent>
                <w:p w14:paraId="6FCDF7F5" w14:textId="77777777" w:rsidR="00AF6A3C" w:rsidRPr="00976343" w:rsidRDefault="003A18E8" w:rsidP="00104976">
                  <w:pPr>
                    <w:pStyle w:val="Heading2"/>
                    <w:ind w:left="0"/>
                    <w:rPr>
                      <w:rFonts w:cs="Lucida Sans Unicode"/>
                      <w:b w:val="0"/>
                      <w:bCs/>
                      <w:color w:val="auto"/>
                      <w:sz w:val="31"/>
                      <w:szCs w:val="31"/>
                    </w:rPr>
                  </w:pPr>
                  <w:r w:rsidRPr="00976343">
                    <w:rPr>
                      <w:rFonts w:cs="Lucida Sans Unicode"/>
                      <w:b w:val="0"/>
                      <w:bCs/>
                      <w:color w:val="auto"/>
                      <w:sz w:val="31"/>
                      <w:szCs w:val="31"/>
                    </w:rPr>
                    <w:t>SPEAKING AGENDA</w:t>
                  </w:r>
                </w:p>
              </w:txbxContent>
            </v:textbox>
            <w10:wrap anchorx="page" anchory="margin"/>
          </v:shape>
        </w:pict>
      </w:r>
      <w:r>
        <w:rPr>
          <w:noProof/>
        </w:rPr>
        <w:pict w14:anchorId="7B65D276">
          <v:shape id="Text Box 3" o:spid="_x0000_s2053" type="#_x0000_t202" style="position:absolute;left:0;text-align:left;margin-left:450.2pt;margin-top:83.85pt;width:4in;height:474.2pt;z-index:2515768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" strokecolor="silver" strokeweight="3pt">
            <v:textbox>
              <w:txbxContent>
                <w:p w14:paraId="7A63BAD5" w14:textId="77777777" w:rsidR="00AF6A3C" w:rsidRPr="00AA365B" w:rsidRDefault="00AF6A3C" w:rsidP="00AF6A3C"/>
              </w:txbxContent>
            </v:textbox>
            <w10:wrap anchorx="page" anchory="page"/>
          </v:shape>
        </w:pict>
      </w:r>
      <w:r>
        <w:rPr>
          <w:noProof/>
        </w:rPr>
        <w:pict w14:anchorId="77EDCC9C">
          <v:shape id="Text Box 2" o:spid="_x0000_s2052" type="#_x0000_t202" style="position:absolute;left:0;text-align:left;margin-left:63.15pt;margin-top:84.1pt;width:295.55pt;height:475.6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" filled="f" strokecolor="silver" strokeweight="3pt">
            <v:textbox>
              <w:txbxContent>
                <w:p w14:paraId="7EE77017" w14:textId="77777777" w:rsidR="00AF6A3C" w:rsidRPr="00104976" w:rsidRDefault="00AF6A3C" w:rsidP="00113AF6">
                  <w:pPr>
                    <w:jc w:val="both"/>
                  </w:pPr>
                </w:p>
              </w:txbxContent>
            </v:textbox>
            <w10:wrap anchorx="page" anchory="page"/>
          </v:shape>
        </w:pict>
      </w:r>
    </w:p>
    <w:p w14:paraId="79B31456" w14:textId="4DFC3CF8" w:rsidR="00C91DC4" w:rsidRDefault="00C91DC4" w:rsidP="00C96FB7">
      <w:pPr>
        <w:spacing w:before="960"/>
        <w:ind w:left="144"/>
        <w:jc w:val="right"/>
      </w:pPr>
    </w:p>
    <w:p w14:paraId="0599B2AC" w14:textId="77777777" w:rsidR="00CE0BA9" w:rsidRDefault="00CE0BA9" w:rsidP="00C96FB7">
      <w:pPr>
        <w:spacing w:before="960"/>
        <w:ind w:left="144"/>
        <w:jc w:val="right"/>
      </w:pPr>
    </w:p>
    <w:p w14:paraId="5A60A43A" w14:textId="77777777" w:rsidR="00CE0BA9" w:rsidRDefault="00CE0BA9">
      <w:pPr>
        <w:spacing w:after="0" w:line="240" w:lineRule="auto"/>
        <w:jc w:val="left"/>
      </w:pPr>
      <w:r>
        <w:br w:type="page"/>
      </w:r>
    </w:p>
    <w:p w14:paraId="6B6D8A1E" w14:textId="6ABD8A9E" w:rsidR="00581173" w:rsidRDefault="00F351F8" w:rsidP="00C96FB7">
      <w:pPr>
        <w:spacing w:before="960"/>
        <w:ind w:left="144"/>
        <w:jc w:val="right"/>
      </w:pPr>
      <w:r>
        <w:rPr>
          <w:noProof/>
        </w:rPr>
        <w:lastRenderedPageBreak/>
        <w:pict w14:anchorId="69F2332D">
          <v:shape id="Text Box 361155400" o:spid="_x0000_s2051" type="#_x0000_t202" style="position:absolute;left:0;text-align:left;margin-left:54.1pt;margin-top:-49.25pt;width:289pt;height:497.7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" strokecolor="silver" strokeweight="3pt">
            <v:textbox>
              <w:txbxContent>
                <w:p w14:paraId="6396A3CE" w14:textId="77777777" w:rsidR="00CE0BA9" w:rsidRPr="004F7F43" w:rsidRDefault="00CE0BA9" w:rsidP="00CE0BA9">
                  <w:pPr>
                    <w:rPr>
                      <w:rStyle w:val="Emphasis"/>
                      <w:rFonts w:ascii="Century Gothic" w:hAnsi="Century Gothic"/>
                      <w:sz w:val="32"/>
                      <w:szCs w:val="32"/>
                    </w:rPr>
                  </w:pPr>
                </w:p>
                <w:p w14:paraId="2516F3DF" w14:textId="1EB43246" w:rsidR="00CE0BA9" w:rsidRPr="00C15483" w:rsidRDefault="00CE0BA9" w:rsidP="00CE0BA9">
                  <w:pPr>
                    <w:pStyle w:val="BodyText1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z w:val="52"/>
                      <w:szCs w:val="52"/>
                    </w:rPr>
                  </w:pPr>
                  <w:r w:rsidRPr="00C15483"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z w:val="52"/>
                      <w:szCs w:val="52"/>
                    </w:rPr>
                    <w:t>OUR SPEAKERS:</w:t>
                  </w:r>
                </w:p>
                <w:p w14:paraId="06DD71EB" w14:textId="77777777" w:rsidR="00C15483" w:rsidRPr="00C15483" w:rsidRDefault="00C15483" w:rsidP="00CE0BA9">
                  <w:pPr>
                    <w:pStyle w:val="BodyText1"/>
                    <w:rPr>
                      <w:rFonts w:ascii="Lucida Sans Unicode" w:hAnsi="Lucida Sans Unicode" w:cs="Lucida Sans Unicode"/>
                      <w:b/>
                      <w:bCs/>
                      <w:i w:val="0"/>
                      <w:color w:val="auto"/>
                      <w:sz w:val="2"/>
                      <w:szCs w:val="2"/>
                    </w:rPr>
                  </w:pPr>
                </w:p>
                <w:p w14:paraId="7C968A46" w14:textId="0D0AB642" w:rsidR="00CE0BA9" w:rsidRPr="00976343" w:rsidRDefault="00CE0BA9" w:rsidP="00CE0BA9">
                  <w:pPr>
                    <w:spacing w:line="480" w:lineRule="auto"/>
                    <w:rPr>
                      <w:rFonts w:ascii="Lucida Sans Unicode" w:hAnsi="Lucida Sans Unicode" w:cs="Lucida Sans Unicode"/>
                      <w:i/>
                      <w:color w:val="auto"/>
                    </w:rPr>
                  </w:pPr>
                  <w:r w:rsidRPr="00976343">
                    <w:rPr>
                      <w:rFonts w:ascii="Lucida Sans Unicode" w:hAnsi="Lucida Sans Unicode" w:cs="Lucida Sans Unicode"/>
                      <w:i/>
                      <w:color w:val="auto"/>
                    </w:rPr>
                    <w:t xml:space="preserve">DEWAYNE PACE, </w:t>
                  </w:r>
                  <w:bookmarkStart w:id="9" w:name="_Hlk194414196"/>
                  <w:r w:rsidRPr="00976343">
                    <w:rPr>
                      <w:rFonts w:ascii="Lucida Sans Unicode" w:hAnsi="Lucida Sans Unicode" w:cs="Lucida Sans Unicode"/>
                      <w:b/>
                      <w:i/>
                      <w:color w:val="auto"/>
                    </w:rPr>
                    <w:t>CDM, CFPP, AHF</w:t>
                  </w:r>
                  <w:r w:rsidR="007F4CED">
                    <w:rPr>
                      <w:rFonts w:ascii="Lucida Sans Unicode" w:hAnsi="Lucida Sans Unicode" w:cs="Lucida Sans Unicode"/>
                      <w:b/>
                      <w:i/>
                      <w:color w:val="auto"/>
                    </w:rPr>
                    <w:t xml:space="preserve">, </w:t>
                  </w:r>
                  <w:bookmarkEnd w:id="9"/>
                  <w:r w:rsidR="007F4CED" w:rsidRPr="007F4CED">
                    <w:rPr>
                      <w:rFonts w:ascii="Lucida Sans Unicode" w:hAnsi="Lucida Sans Unicode" w:cs="Lucida Sans Unicode"/>
                      <w:b/>
                      <w:i/>
                      <w:color w:val="auto"/>
                    </w:rPr>
                    <w:t>COOKS CHILDREN PROSPER HOSPITAL</w:t>
                  </w:r>
                </w:p>
                <w:p w14:paraId="36439E95" w14:textId="0364E8F6" w:rsidR="00CE0BA9" w:rsidRPr="00976343" w:rsidRDefault="00CE0BA9" w:rsidP="00CE0BA9">
                  <w:pPr>
                    <w:spacing w:line="480" w:lineRule="auto"/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</w:pPr>
                  <w:r w:rsidRPr="00976343">
                    <w:rPr>
                      <w:rFonts w:ascii="Lucida Sans Unicode" w:hAnsi="Lucida Sans Unicode" w:cs="Lucida Sans Unicode"/>
                      <w:i/>
                      <w:color w:val="auto"/>
                    </w:rPr>
                    <w:t xml:space="preserve">JOYCE LAMILLA, </w:t>
                  </w:r>
                  <w:r w:rsidRPr="00976343"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  <w:t>M.Ed., RD, LD, FAND</w:t>
                  </w:r>
                  <w:r w:rsidR="007F4CED"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  <w:t>, BEN E. KEITH</w:t>
                  </w:r>
                </w:p>
                <w:p w14:paraId="25A9EF0B" w14:textId="440532C4" w:rsidR="00CE0BA9" w:rsidRPr="00976343" w:rsidRDefault="00CE0BA9" w:rsidP="00CE0BA9">
                  <w:pPr>
                    <w:spacing w:line="480" w:lineRule="auto"/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</w:pPr>
                  <w:r w:rsidRPr="00976343">
                    <w:rPr>
                      <w:rFonts w:ascii="Lucida Sans Unicode" w:eastAsia="Times New Roman" w:hAnsi="Lucida Sans Unicode" w:cs="Lucida Sans Unicode"/>
                      <w:i/>
                      <w:color w:val="auto"/>
                    </w:rPr>
                    <w:t>STEPHEN REED</w:t>
                  </w:r>
                  <w:bookmarkStart w:id="10" w:name="_Hlk194328645"/>
                  <w:r w:rsidRPr="00976343">
                    <w:rPr>
                      <w:rFonts w:ascii="Lucida Sans Unicode" w:eastAsia="Times New Roman" w:hAnsi="Lucida Sans Unicode" w:cs="Lucida Sans Unicode"/>
                      <w:i/>
                      <w:color w:val="auto"/>
                    </w:rPr>
                    <w:t>,</w:t>
                  </w:r>
                  <w:r w:rsidRPr="00976343"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  <w:t xml:space="preserve"> PACIFIC COAST PRODUCERS’ REP</w:t>
                  </w:r>
                  <w:bookmarkEnd w:id="10"/>
                </w:p>
                <w:p w14:paraId="03443551" w14:textId="5E6B60BE" w:rsidR="00CE0BA9" w:rsidRPr="00976343" w:rsidRDefault="00CE0BA9" w:rsidP="00CE0BA9">
                  <w:pPr>
                    <w:spacing w:line="480" w:lineRule="auto"/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</w:pPr>
                  <w:r w:rsidRPr="00976343">
                    <w:rPr>
                      <w:rFonts w:ascii="Lucida Sans Unicode" w:eastAsia="Times New Roman" w:hAnsi="Lucida Sans Unicode" w:cs="Lucida Sans Unicode"/>
                      <w:i/>
                      <w:color w:val="auto"/>
                    </w:rPr>
                    <w:t>CYNTHIA GREEN,</w:t>
                  </w:r>
                  <w:r w:rsidRPr="00976343"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  <w:t xml:space="preserve"> RDN/LD</w:t>
                  </w:r>
                  <w:r w:rsidR="009E120B"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  <w:t>, REGIONAL MANAGER</w:t>
                  </w:r>
                  <w:r w:rsidR="007F4CED"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  <w:t>, SIMPLY THICK</w:t>
                  </w:r>
                </w:p>
                <w:p w14:paraId="612EC131" w14:textId="4716FE71" w:rsidR="00CE0BA9" w:rsidRDefault="00CE0BA9" w:rsidP="00CE0BA9">
                  <w:pPr>
                    <w:pStyle w:val="list1"/>
                    <w:ind w:left="0"/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</w:pPr>
                  <w:r w:rsidRPr="00976343">
                    <w:rPr>
                      <w:rFonts w:ascii="Lucida Sans Unicode" w:eastAsia="Times New Roman" w:hAnsi="Lucida Sans Unicode" w:cs="Lucida Sans Unicode"/>
                      <w:i/>
                      <w:color w:val="auto"/>
                    </w:rPr>
                    <w:t>WILLIE FLORES,</w:t>
                  </w:r>
                  <w:r w:rsidRPr="00976343"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  <w:t xml:space="preserve"> </w:t>
                  </w:r>
                  <w:r w:rsidR="007F4CED"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  <w:t xml:space="preserve">FCTD </w:t>
                  </w:r>
                  <w:r w:rsidRPr="00976343"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  <w:t>ASSISTANT DIRECTOR</w:t>
                  </w:r>
                  <w:r w:rsidR="007F4CED"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  <w:t>, NORTH TEXAS STATE HOSPITAL</w:t>
                  </w:r>
                </w:p>
                <w:p w14:paraId="75154030" w14:textId="77777777" w:rsidR="007F4CED" w:rsidRDefault="007F4CED" w:rsidP="00CE0BA9">
                  <w:pPr>
                    <w:pStyle w:val="list1"/>
                    <w:ind w:left="0"/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</w:pPr>
                </w:p>
                <w:p w14:paraId="28359C19" w14:textId="18A22661" w:rsidR="001306FF" w:rsidRPr="001306FF" w:rsidRDefault="001306FF" w:rsidP="001306FF">
                  <w:pPr>
                    <w:pStyle w:val="list1"/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</w:pPr>
                  <w:bookmarkStart w:id="11" w:name="_Hlk194482685"/>
                  <w:r w:rsidRPr="001306FF">
                    <w:rPr>
                      <w:rFonts w:ascii="Lucida Sans Unicode" w:eastAsia="Times New Roman" w:hAnsi="Lucida Sans Unicode" w:cs="Lucida Sans Unicode"/>
                      <w:i/>
                      <w:color w:val="auto"/>
                    </w:rPr>
                    <w:t>BARRETT BROUSSARD</w:t>
                  </w:r>
                  <w:r w:rsidRPr="001306FF"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  <w:t>, CDM, CFPP</w:t>
                  </w:r>
                </w:p>
                <w:p w14:paraId="6D95F8F9" w14:textId="29308863" w:rsidR="00CE0BA9" w:rsidRPr="001306FF" w:rsidRDefault="001306FF" w:rsidP="001306FF">
                  <w:pPr>
                    <w:pStyle w:val="list1"/>
                    <w:ind w:left="0"/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</w:pPr>
                  <w:r w:rsidRPr="001306FF"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  <w:t>DIRECTOR OF NUTRITIONAL SERVICES</w:t>
                  </w:r>
                  <w:r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  <w:t>, ACADIA ST. LANDRY HOSPITAL</w:t>
                  </w:r>
                </w:p>
                <w:bookmarkEnd w:id="11"/>
                <w:p w14:paraId="3232ECB7" w14:textId="77777777" w:rsidR="00C15483" w:rsidRDefault="00C15483" w:rsidP="00CE0BA9">
                  <w:pPr>
                    <w:pStyle w:val="list1"/>
                    <w:ind w:left="0"/>
                    <w:rPr>
                      <w:rFonts w:ascii="Lucida Sans Unicode" w:eastAsia="Times New Roman" w:hAnsi="Lucida Sans Unicode" w:cs="Lucida Sans Unicode"/>
                      <w:b/>
                      <w:bCs/>
                      <w:i/>
                      <w:color w:val="auto"/>
                    </w:rPr>
                  </w:pPr>
                </w:p>
                <w:p w14:paraId="3CB24956" w14:textId="77777777" w:rsidR="00CE0BA9" w:rsidRPr="001222B5" w:rsidRDefault="00CE0BA9" w:rsidP="00CE0BA9">
                  <w:pPr>
                    <w:pStyle w:val="list1"/>
                    <w:ind w:left="0"/>
                    <w:rPr>
                      <w:noProof/>
                      <w:sz w:val="18"/>
                      <w:szCs w:val="18"/>
                    </w:rPr>
                  </w:pPr>
                </w:p>
                <w:p w14:paraId="59B657DB" w14:textId="77777777" w:rsidR="00CE0BA9" w:rsidRPr="00976343" w:rsidRDefault="00CE0BA9" w:rsidP="00CE0BA9">
                  <w:pPr>
                    <w:shd w:val="clear" w:color="auto" w:fill="FFFFFF"/>
                    <w:spacing w:after="0" w:line="360" w:lineRule="auto"/>
                    <w:textAlignment w:val="baseline"/>
                    <w:rPr>
                      <w:rFonts w:ascii="Lucida Sans Unicode" w:eastAsia="Times New Roman" w:hAnsi="Lucida Sans Unicode" w:cs="Lucida Sans Unicode"/>
                      <w:b/>
                      <w:bCs/>
                      <w:color w:val="242424"/>
                    </w:rPr>
                  </w:pPr>
                  <w:r w:rsidRPr="00976343">
                    <w:rPr>
                      <w:rFonts w:ascii="Lucida Sans Unicode" w:eastAsia="Times New Roman" w:hAnsi="Lucida Sans Unicode" w:cs="Lucida Sans Unicode"/>
                      <w:b/>
                      <w:bCs/>
                      <w:color w:val="242424"/>
                    </w:rPr>
                    <w:t>Contact: Deborah McDonald CDM, CFPP</w:t>
                  </w:r>
                </w:p>
                <w:p w14:paraId="43554B58" w14:textId="77777777" w:rsidR="00CE0BA9" w:rsidRPr="00976343" w:rsidRDefault="00CE0BA9" w:rsidP="00CE0BA9">
                  <w:pPr>
                    <w:shd w:val="clear" w:color="auto" w:fill="FFFFFF"/>
                    <w:spacing w:after="0" w:line="360" w:lineRule="auto"/>
                    <w:textAlignment w:val="baseline"/>
                    <w:rPr>
                      <w:rFonts w:ascii="Lucida Sans Unicode" w:eastAsia="Times New Roman" w:hAnsi="Lucida Sans Unicode" w:cs="Lucida Sans Unicode"/>
                      <w:b/>
                      <w:bCs/>
                      <w:color w:val="242424"/>
                    </w:rPr>
                  </w:pPr>
                  <w:r w:rsidRPr="00976343">
                    <w:rPr>
                      <w:rFonts w:ascii="Lucida Sans Unicode" w:eastAsia="Times New Roman" w:hAnsi="Lucida Sans Unicode" w:cs="Lucida Sans Unicode"/>
                      <w:b/>
                      <w:bCs/>
                      <w:color w:val="242424"/>
                    </w:rPr>
                    <w:t>940-689-5607 or 940-782-3027</w:t>
                  </w:r>
                </w:p>
                <w:p w14:paraId="2078D1FE" w14:textId="3A384031" w:rsidR="00CE0BA9" w:rsidRPr="004D436A" w:rsidRDefault="00CE0BA9" w:rsidP="00CE0BA9">
                  <w:pPr>
                    <w:pStyle w:val="list1"/>
                    <w:ind w:left="0"/>
                    <w:rPr>
                      <w:color w:val="auto"/>
                    </w:rPr>
                  </w:pPr>
                </w:p>
              </w:txbxContent>
            </v:textbox>
            <w10:wrap anchorx="page" anchory="margin"/>
          </v:shape>
        </w:pict>
      </w:r>
      <w:r>
        <w:rPr>
          <w:noProof/>
        </w:rPr>
        <w:pict w14:anchorId="2E8ABE0E">
          <v:shape id="Text Box 1" o:spid="_x0000_s2050" type="#_x0000_t202" style="position:absolute;left:0;text-align:left;margin-left:130.9pt;margin-top:122.45pt;width:20.3pt;height:23.35pt;z-index:251663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" filled="f" stroked="f">
            <v:textbox style="mso-fit-shape-to-text:t">
              <w:txbxContent>
                <w:p w14:paraId="24AAA6CE" w14:textId="77777777" w:rsidR="00AF6A3C" w:rsidRDefault="00F351F8" w:rsidP="00AF6A3C">
                  <w:pPr>
                    <w:widowControl w:val="0"/>
                  </w:pPr>
                  <w:hyperlink r:id="rId10" w:tooltip="Click To Preview" w:history="1"/>
                  <w:hyperlink r:id="rId11" w:tooltip="Click To Preview" w:history="1"/>
                </w:p>
              </w:txbxContent>
            </v:textbox>
            <w10:wrap type="square" anchorx="page" anchory="page"/>
          </v:shape>
        </w:pict>
      </w:r>
    </w:p>
    <w:sectPr w:rsidR="00581173" w:rsidSect="00BF01BD">
      <w:pgSz w:w="15840" w:h="12240" w:orient="landscape"/>
      <w:pgMar w:top="1620" w:right="1440" w:bottom="720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27F84" w14:textId="77777777" w:rsidR="002318B3" w:rsidRDefault="002318B3" w:rsidP="004D436A">
      <w:pPr>
        <w:spacing w:after="0" w:line="240" w:lineRule="auto"/>
      </w:pPr>
      <w:r>
        <w:separator/>
      </w:r>
    </w:p>
  </w:endnote>
  <w:endnote w:type="continuationSeparator" w:id="0">
    <w:p w14:paraId="118161CA" w14:textId="77777777" w:rsidR="002318B3" w:rsidRDefault="002318B3" w:rsidP="004D4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CBF89" w14:textId="77777777" w:rsidR="002318B3" w:rsidRDefault="002318B3" w:rsidP="004D436A">
      <w:pPr>
        <w:spacing w:after="0" w:line="240" w:lineRule="auto"/>
      </w:pPr>
      <w:r>
        <w:separator/>
      </w:r>
    </w:p>
  </w:footnote>
  <w:footnote w:type="continuationSeparator" w:id="0">
    <w:p w14:paraId="3EF4DB5E" w14:textId="77777777" w:rsidR="002318B3" w:rsidRDefault="002318B3" w:rsidP="004D43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F60E57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49.25pt;height:540pt" o:bullet="t">
        <v:imagedata r:id="rId1" o:title="daisy-25627_960_720[1]"/>
      </v:shape>
    </w:pict>
  </w:numPicBullet>
  <w:abstractNum w:abstractNumId="0" w15:restartNumberingAfterBreak="0">
    <w:nsid w:val="FFFFFF7C"/>
    <w:multiLevelType w:val="singleLevel"/>
    <w:tmpl w:val="8AD0BC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1B26E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D7A55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CDC4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CF096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AE6F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8890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88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F22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140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F8090A"/>
    <w:multiLevelType w:val="hybridMultilevel"/>
    <w:tmpl w:val="E69CA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C21B30"/>
    <w:multiLevelType w:val="hybridMultilevel"/>
    <w:tmpl w:val="51FA4D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2A24FF"/>
    <w:multiLevelType w:val="hybridMultilevel"/>
    <w:tmpl w:val="B4B07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54B7C"/>
    <w:multiLevelType w:val="hybridMultilevel"/>
    <w:tmpl w:val="190C5E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4B35AF"/>
    <w:multiLevelType w:val="hybridMultilevel"/>
    <w:tmpl w:val="51CA2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9A3A43"/>
    <w:multiLevelType w:val="hybridMultilevel"/>
    <w:tmpl w:val="D3D2B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6E1EDA"/>
    <w:multiLevelType w:val="hybridMultilevel"/>
    <w:tmpl w:val="3E42E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585950">
    <w:abstractNumId w:val="9"/>
  </w:num>
  <w:num w:numId="2" w16cid:durableId="819080342">
    <w:abstractNumId w:val="7"/>
  </w:num>
  <w:num w:numId="3" w16cid:durableId="345861809">
    <w:abstractNumId w:val="6"/>
  </w:num>
  <w:num w:numId="4" w16cid:durableId="673459397">
    <w:abstractNumId w:val="5"/>
  </w:num>
  <w:num w:numId="5" w16cid:durableId="1050806201">
    <w:abstractNumId w:val="4"/>
  </w:num>
  <w:num w:numId="6" w16cid:durableId="1693728115">
    <w:abstractNumId w:val="8"/>
  </w:num>
  <w:num w:numId="7" w16cid:durableId="36273633">
    <w:abstractNumId w:val="3"/>
  </w:num>
  <w:num w:numId="8" w16cid:durableId="406418332">
    <w:abstractNumId w:val="2"/>
  </w:num>
  <w:num w:numId="9" w16cid:durableId="841237800">
    <w:abstractNumId w:val="1"/>
  </w:num>
  <w:num w:numId="10" w16cid:durableId="242958644">
    <w:abstractNumId w:val="0"/>
  </w:num>
  <w:num w:numId="11" w16cid:durableId="472522240">
    <w:abstractNumId w:val="11"/>
  </w:num>
  <w:num w:numId="12" w16cid:durableId="1167556100">
    <w:abstractNumId w:val="13"/>
  </w:num>
  <w:num w:numId="13" w16cid:durableId="568270964">
    <w:abstractNumId w:val="15"/>
  </w:num>
  <w:num w:numId="14" w16cid:durableId="1660884252">
    <w:abstractNumId w:val="10"/>
  </w:num>
  <w:num w:numId="15" w16cid:durableId="1919443593">
    <w:abstractNumId w:val="16"/>
  </w:num>
  <w:num w:numId="16" w16cid:durableId="1224409201">
    <w:abstractNumId w:val="14"/>
  </w:num>
  <w:num w:numId="17" w16cid:durableId="15413560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 fillcolor="white">
      <v:fill color="white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436A"/>
    <w:rsid w:val="0002192C"/>
    <w:rsid w:val="000353D8"/>
    <w:rsid w:val="00040F5C"/>
    <w:rsid w:val="00042548"/>
    <w:rsid w:val="0004509A"/>
    <w:rsid w:val="00072178"/>
    <w:rsid w:val="0007666E"/>
    <w:rsid w:val="00081FC6"/>
    <w:rsid w:val="00092DF7"/>
    <w:rsid w:val="000B50DD"/>
    <w:rsid w:val="000C5A05"/>
    <w:rsid w:val="000F4038"/>
    <w:rsid w:val="00104976"/>
    <w:rsid w:val="00113AF6"/>
    <w:rsid w:val="001222B5"/>
    <w:rsid w:val="001306FF"/>
    <w:rsid w:val="0013091A"/>
    <w:rsid w:val="00134354"/>
    <w:rsid w:val="00137622"/>
    <w:rsid w:val="001738C8"/>
    <w:rsid w:val="00185D9B"/>
    <w:rsid w:val="00191AE0"/>
    <w:rsid w:val="001958E4"/>
    <w:rsid w:val="001B5A72"/>
    <w:rsid w:val="001E6258"/>
    <w:rsid w:val="001F67F3"/>
    <w:rsid w:val="002028E0"/>
    <w:rsid w:val="00223345"/>
    <w:rsid w:val="002271AA"/>
    <w:rsid w:val="002318B3"/>
    <w:rsid w:val="00247D75"/>
    <w:rsid w:val="00260D43"/>
    <w:rsid w:val="00266097"/>
    <w:rsid w:val="00281342"/>
    <w:rsid w:val="00296D74"/>
    <w:rsid w:val="002A3BD2"/>
    <w:rsid w:val="002A6F46"/>
    <w:rsid w:val="002A7E1A"/>
    <w:rsid w:val="002B77A8"/>
    <w:rsid w:val="002C3E65"/>
    <w:rsid w:val="002C5F1F"/>
    <w:rsid w:val="002D063C"/>
    <w:rsid w:val="002F5FFA"/>
    <w:rsid w:val="003107E8"/>
    <w:rsid w:val="003114F3"/>
    <w:rsid w:val="00317A4E"/>
    <w:rsid w:val="00322BE8"/>
    <w:rsid w:val="00325203"/>
    <w:rsid w:val="0033022D"/>
    <w:rsid w:val="00353AE1"/>
    <w:rsid w:val="00355D3B"/>
    <w:rsid w:val="00371560"/>
    <w:rsid w:val="00375455"/>
    <w:rsid w:val="00394498"/>
    <w:rsid w:val="003A18E8"/>
    <w:rsid w:val="003A40B1"/>
    <w:rsid w:val="003B27DA"/>
    <w:rsid w:val="003B2B9C"/>
    <w:rsid w:val="003B5F24"/>
    <w:rsid w:val="003B71FA"/>
    <w:rsid w:val="003C600B"/>
    <w:rsid w:val="003E34E9"/>
    <w:rsid w:val="00406476"/>
    <w:rsid w:val="00413ED8"/>
    <w:rsid w:val="0041601D"/>
    <w:rsid w:val="00416ED7"/>
    <w:rsid w:val="00432C50"/>
    <w:rsid w:val="004442C4"/>
    <w:rsid w:val="0045601F"/>
    <w:rsid w:val="004624AB"/>
    <w:rsid w:val="00467EE8"/>
    <w:rsid w:val="004D415D"/>
    <w:rsid w:val="004D436A"/>
    <w:rsid w:val="004E4407"/>
    <w:rsid w:val="004F7F43"/>
    <w:rsid w:val="005039AE"/>
    <w:rsid w:val="0051408D"/>
    <w:rsid w:val="00541ED5"/>
    <w:rsid w:val="00551D1E"/>
    <w:rsid w:val="00560211"/>
    <w:rsid w:val="0056093C"/>
    <w:rsid w:val="00563F10"/>
    <w:rsid w:val="005733A3"/>
    <w:rsid w:val="005733ED"/>
    <w:rsid w:val="00581173"/>
    <w:rsid w:val="005B3197"/>
    <w:rsid w:val="005B72BA"/>
    <w:rsid w:val="005C0623"/>
    <w:rsid w:val="005F2825"/>
    <w:rsid w:val="005F7F54"/>
    <w:rsid w:val="00622308"/>
    <w:rsid w:val="00635B14"/>
    <w:rsid w:val="00654575"/>
    <w:rsid w:val="00657EF5"/>
    <w:rsid w:val="006628E7"/>
    <w:rsid w:val="00663CBA"/>
    <w:rsid w:val="00667757"/>
    <w:rsid w:val="0067766C"/>
    <w:rsid w:val="006777B7"/>
    <w:rsid w:val="0068489F"/>
    <w:rsid w:val="00691C33"/>
    <w:rsid w:val="006A0AC1"/>
    <w:rsid w:val="006B35A7"/>
    <w:rsid w:val="006C2B01"/>
    <w:rsid w:val="006E697A"/>
    <w:rsid w:val="006F0B12"/>
    <w:rsid w:val="00721B00"/>
    <w:rsid w:val="007225D4"/>
    <w:rsid w:val="00762EF5"/>
    <w:rsid w:val="00785F81"/>
    <w:rsid w:val="00790B20"/>
    <w:rsid w:val="007A5FA9"/>
    <w:rsid w:val="007B4B6D"/>
    <w:rsid w:val="007C4F2B"/>
    <w:rsid w:val="007D19B9"/>
    <w:rsid w:val="007D3BBE"/>
    <w:rsid w:val="007F4CED"/>
    <w:rsid w:val="007F5F8C"/>
    <w:rsid w:val="00823F1D"/>
    <w:rsid w:val="00833A6F"/>
    <w:rsid w:val="00837674"/>
    <w:rsid w:val="0084141F"/>
    <w:rsid w:val="00845036"/>
    <w:rsid w:val="0084631F"/>
    <w:rsid w:val="008504E7"/>
    <w:rsid w:val="00852869"/>
    <w:rsid w:val="00856CD9"/>
    <w:rsid w:val="00876D55"/>
    <w:rsid w:val="00881951"/>
    <w:rsid w:val="00884203"/>
    <w:rsid w:val="008B3C0F"/>
    <w:rsid w:val="008B6304"/>
    <w:rsid w:val="008B640E"/>
    <w:rsid w:val="008B7DE6"/>
    <w:rsid w:val="008F0B1A"/>
    <w:rsid w:val="00903F40"/>
    <w:rsid w:val="00924A9C"/>
    <w:rsid w:val="00926D15"/>
    <w:rsid w:val="009346EC"/>
    <w:rsid w:val="00972B2E"/>
    <w:rsid w:val="00976343"/>
    <w:rsid w:val="00977C72"/>
    <w:rsid w:val="009863BA"/>
    <w:rsid w:val="009A361F"/>
    <w:rsid w:val="009B6F94"/>
    <w:rsid w:val="009C6757"/>
    <w:rsid w:val="009D0AF1"/>
    <w:rsid w:val="009D205F"/>
    <w:rsid w:val="009D57F4"/>
    <w:rsid w:val="009D5E34"/>
    <w:rsid w:val="009E120B"/>
    <w:rsid w:val="009E551E"/>
    <w:rsid w:val="009E6DBF"/>
    <w:rsid w:val="009F11D6"/>
    <w:rsid w:val="00A048B5"/>
    <w:rsid w:val="00A20F51"/>
    <w:rsid w:val="00A51E67"/>
    <w:rsid w:val="00A55DB3"/>
    <w:rsid w:val="00A65B46"/>
    <w:rsid w:val="00A820CC"/>
    <w:rsid w:val="00A83E6D"/>
    <w:rsid w:val="00A84541"/>
    <w:rsid w:val="00A97CB9"/>
    <w:rsid w:val="00AA0325"/>
    <w:rsid w:val="00AA2C4E"/>
    <w:rsid w:val="00AA365B"/>
    <w:rsid w:val="00AA6BC3"/>
    <w:rsid w:val="00AB7233"/>
    <w:rsid w:val="00AC7575"/>
    <w:rsid w:val="00AF6A3C"/>
    <w:rsid w:val="00B0712C"/>
    <w:rsid w:val="00B13230"/>
    <w:rsid w:val="00B17EE9"/>
    <w:rsid w:val="00B20AC7"/>
    <w:rsid w:val="00B27FCE"/>
    <w:rsid w:val="00B43400"/>
    <w:rsid w:val="00B4756D"/>
    <w:rsid w:val="00B6642C"/>
    <w:rsid w:val="00B80836"/>
    <w:rsid w:val="00B820A4"/>
    <w:rsid w:val="00B9703A"/>
    <w:rsid w:val="00BB0560"/>
    <w:rsid w:val="00BB3F04"/>
    <w:rsid w:val="00BC6FEB"/>
    <w:rsid w:val="00BE5735"/>
    <w:rsid w:val="00BF01BD"/>
    <w:rsid w:val="00C15483"/>
    <w:rsid w:val="00C27A26"/>
    <w:rsid w:val="00C36719"/>
    <w:rsid w:val="00C44FAD"/>
    <w:rsid w:val="00C54E65"/>
    <w:rsid w:val="00C5687A"/>
    <w:rsid w:val="00C75527"/>
    <w:rsid w:val="00C91DC4"/>
    <w:rsid w:val="00C96FB7"/>
    <w:rsid w:val="00CA4FE8"/>
    <w:rsid w:val="00CA6AC9"/>
    <w:rsid w:val="00CD3E18"/>
    <w:rsid w:val="00CD707A"/>
    <w:rsid w:val="00CE0BA9"/>
    <w:rsid w:val="00CE29F4"/>
    <w:rsid w:val="00CE2E33"/>
    <w:rsid w:val="00CE6629"/>
    <w:rsid w:val="00D12EED"/>
    <w:rsid w:val="00D16D73"/>
    <w:rsid w:val="00D304F7"/>
    <w:rsid w:val="00D37359"/>
    <w:rsid w:val="00D42763"/>
    <w:rsid w:val="00D5343C"/>
    <w:rsid w:val="00D775AB"/>
    <w:rsid w:val="00D82C44"/>
    <w:rsid w:val="00D841D5"/>
    <w:rsid w:val="00DC4834"/>
    <w:rsid w:val="00DD168B"/>
    <w:rsid w:val="00DD4F8B"/>
    <w:rsid w:val="00DD5593"/>
    <w:rsid w:val="00DD66FA"/>
    <w:rsid w:val="00DD7E4F"/>
    <w:rsid w:val="00DE5EC6"/>
    <w:rsid w:val="00DF3630"/>
    <w:rsid w:val="00E12A2A"/>
    <w:rsid w:val="00E132E8"/>
    <w:rsid w:val="00E16A83"/>
    <w:rsid w:val="00E66969"/>
    <w:rsid w:val="00E70CC3"/>
    <w:rsid w:val="00E947D1"/>
    <w:rsid w:val="00E96CC6"/>
    <w:rsid w:val="00EA6945"/>
    <w:rsid w:val="00ED6A3B"/>
    <w:rsid w:val="00EF0220"/>
    <w:rsid w:val="00EF52DA"/>
    <w:rsid w:val="00F01F5E"/>
    <w:rsid w:val="00F16D3E"/>
    <w:rsid w:val="00F16EBB"/>
    <w:rsid w:val="00F25735"/>
    <w:rsid w:val="00F351F8"/>
    <w:rsid w:val="00F43A87"/>
    <w:rsid w:val="00F81AE9"/>
    <w:rsid w:val="00F92926"/>
    <w:rsid w:val="00FA3E67"/>
    <w:rsid w:val="00FA4497"/>
    <w:rsid w:val="00FC2FBF"/>
    <w:rsid w:val="00FE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  <o:colormenu v:ext="edit" fillcolor="none"/>
    </o:shapedefaults>
    <o:shapelayout v:ext="edit">
      <o:idmap v:ext="edit" data="2"/>
    </o:shapelayout>
  </w:shapeDefaults>
  <w:decimalSymbol w:val="."/>
  <w:listSeparator w:val=","/>
  <w14:docId w14:val="2B3DDCA0"/>
  <w15:docId w15:val="{7A3C6D0B-D4F3-4D28-9CC1-047FAB50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6A83"/>
    <w:pPr>
      <w:spacing w:after="60" w:line="259" w:lineRule="auto"/>
      <w:jc w:val="center"/>
    </w:pPr>
    <w:rPr>
      <w:rFonts w:ascii="Calibri" w:eastAsia="Calibri" w:hAnsi="Calibri"/>
      <w:color w:val="C00000"/>
    </w:rPr>
  </w:style>
  <w:style w:type="paragraph" w:styleId="Heading1">
    <w:name w:val="heading 1"/>
    <w:next w:val="Normal"/>
    <w:qFormat/>
    <w:rsid w:val="00104976"/>
    <w:pPr>
      <w:outlineLvl w:val="0"/>
    </w:pPr>
    <w:rPr>
      <w:rFonts w:ascii="Lucida Sans Unicode" w:hAnsi="Lucida Sans Unicode" w:cs="Tahoma"/>
      <w:color w:val="FFFFFF"/>
      <w:spacing w:val="20"/>
      <w:sz w:val="44"/>
      <w:szCs w:val="36"/>
      <w:lang w:val="en"/>
    </w:rPr>
  </w:style>
  <w:style w:type="paragraph" w:styleId="Heading2">
    <w:name w:val="heading 2"/>
    <w:next w:val="Normal"/>
    <w:qFormat/>
    <w:rsid w:val="00104976"/>
    <w:pPr>
      <w:ind w:left="1440"/>
      <w:jc w:val="center"/>
      <w:outlineLvl w:val="1"/>
    </w:pPr>
    <w:rPr>
      <w:rFonts w:ascii="Lucida Sans Unicode" w:hAnsi="Lucida Sans Unicode" w:cs="Tahoma"/>
      <w:b/>
      <w:color w:val="FFFFFF"/>
      <w:spacing w:val="60"/>
      <w:sz w:val="24"/>
      <w:szCs w:val="24"/>
    </w:rPr>
  </w:style>
  <w:style w:type="paragraph" w:styleId="Heading3">
    <w:name w:val="heading 3"/>
    <w:next w:val="Normal"/>
    <w:link w:val="Heading3Char"/>
    <w:qFormat/>
    <w:rsid w:val="00104976"/>
    <w:pPr>
      <w:spacing w:before="360" w:after="120"/>
      <w:ind w:left="720"/>
      <w:outlineLvl w:val="2"/>
    </w:pPr>
    <w:rPr>
      <w:rFonts w:ascii="Lucida Sans Unicode" w:hAnsi="Lucida Sans Unicode" w:cs="Tahoma"/>
      <w:color w:val="000084"/>
      <w:spacing w:val="20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436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D436A"/>
    <w:rPr>
      <w:sz w:val="24"/>
      <w:szCs w:val="24"/>
    </w:rPr>
  </w:style>
  <w:style w:type="paragraph" w:customStyle="1" w:styleId="list1">
    <w:name w:val="list1"/>
    <w:basedOn w:val="Normal"/>
    <w:rsid w:val="002D063C"/>
    <w:pPr>
      <w:ind w:left="1440"/>
    </w:pPr>
    <w:rPr>
      <w:rFonts w:ascii="Tahoma" w:hAnsi="Tahoma" w:cs="Arial"/>
      <w:spacing w:val="10"/>
    </w:rPr>
  </w:style>
  <w:style w:type="paragraph" w:customStyle="1" w:styleId="list2">
    <w:name w:val="list2"/>
    <w:rsid w:val="002A3BD2"/>
    <w:pPr>
      <w:tabs>
        <w:tab w:val="left" w:pos="2160"/>
      </w:tabs>
      <w:spacing w:line="360" w:lineRule="auto"/>
      <w:ind w:firstLine="720"/>
    </w:pPr>
    <w:rPr>
      <w:rFonts w:ascii="Tahoma" w:hAnsi="Tahoma" w:cs="Arial"/>
      <w:spacing w:val="10"/>
    </w:rPr>
  </w:style>
  <w:style w:type="paragraph" w:customStyle="1" w:styleId="BodyText1">
    <w:name w:val="Body Text 1"/>
    <w:basedOn w:val="Normal"/>
    <w:rsid w:val="002D063C"/>
    <w:pPr>
      <w:spacing w:after="240"/>
    </w:pPr>
    <w:rPr>
      <w:rFonts w:ascii="Tahoma" w:hAnsi="Tahoma" w:cs="Arial"/>
      <w:i/>
      <w:color w:val="000084"/>
      <w:spacing w:val="10"/>
      <w:sz w:val="22"/>
      <w:szCs w:val="22"/>
    </w:rPr>
  </w:style>
  <w:style w:type="paragraph" w:styleId="Footer">
    <w:name w:val="footer"/>
    <w:basedOn w:val="Normal"/>
    <w:link w:val="FooterChar"/>
    <w:rsid w:val="004D436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D436A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4D436A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4D436A"/>
    <w:rPr>
      <w:rFonts w:ascii="Calibri" w:hAnsi="Calibri"/>
      <w:sz w:val="22"/>
      <w:szCs w:val="22"/>
    </w:rPr>
  </w:style>
  <w:style w:type="character" w:customStyle="1" w:styleId="Heading3Char">
    <w:name w:val="Heading 3 Char"/>
    <w:link w:val="Heading3"/>
    <w:rsid w:val="00325203"/>
    <w:rPr>
      <w:rFonts w:ascii="Lucida Sans Unicode" w:hAnsi="Lucida Sans Unicode" w:cs="Tahoma"/>
      <w:color w:val="000084"/>
      <w:spacing w:val="20"/>
      <w:sz w:val="22"/>
      <w:szCs w:val="22"/>
    </w:rPr>
  </w:style>
  <w:style w:type="paragraph" w:styleId="BalloonText">
    <w:name w:val="Balloon Text"/>
    <w:basedOn w:val="Normal"/>
    <w:link w:val="BalloonTextChar"/>
    <w:rsid w:val="003252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25203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7D3BBE"/>
    <w:rPr>
      <w:color w:val="0563C1"/>
      <w:u w:val="single"/>
    </w:rPr>
  </w:style>
  <w:style w:type="character" w:styleId="Emphasis">
    <w:name w:val="Emphasis"/>
    <w:basedOn w:val="DefaultParagraphFont"/>
    <w:qFormat/>
    <w:rsid w:val="00E16A83"/>
    <w:rPr>
      <w:i/>
      <w:iCs/>
    </w:rPr>
  </w:style>
  <w:style w:type="paragraph" w:styleId="ListParagraph">
    <w:name w:val="List Paragraph"/>
    <w:basedOn w:val="Normal"/>
    <w:uiPriority w:val="34"/>
    <w:qFormat/>
    <w:rsid w:val="009D0A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parent.clsPreviews.mOpenPreview(1,%22BD07006_%22,%22wmf%22,7)" TargetMode="External"/><Relationship Id="rId5" Type="http://schemas.openxmlformats.org/officeDocument/2006/relationships/footnotes" Target="footnotes.xml"/><Relationship Id="rId10" Type="http://schemas.openxmlformats.org/officeDocument/2006/relationships/hyperlink" Target="javascript:parent.clsPreviews.mOpenPreview(1,%22BD07006_%22,%22wmf%22,7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rj3400\Downloads\tf0608743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38100">
          <a:solidFill>
            <a:srgbClr val="C0C0C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tf06087432</Template>
  <TotalTime>573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Jones,Michelle R (HHSC/DSHS NTH)</dc:creator>
  <cp:keywords/>
  <dc:description/>
  <cp:lastModifiedBy>McDonald,Deborah F (HHSC NTH)</cp:lastModifiedBy>
  <cp:revision>8</cp:revision>
  <cp:lastPrinted>2025-04-02T16:37:00Z</cp:lastPrinted>
  <dcterms:created xsi:type="dcterms:W3CDTF">2024-03-26T13:39:00Z</dcterms:created>
  <dcterms:modified xsi:type="dcterms:W3CDTF">2025-04-11T20:52:00Z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TC060874321033</vt:lpwstr>
  </property>
</Properties>
</file>