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24240" w14:textId="4A1A59EB" w:rsidR="003E34E9" w:rsidRDefault="00975E0A" w:rsidP="00C96FB7">
      <w:pPr>
        <w:spacing w:before="960"/>
        <w:ind w:left="144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780FFE4D" wp14:editId="1921DA39">
                <wp:simplePos x="0" y="0"/>
                <wp:positionH relativeFrom="page">
                  <wp:posOffset>5687060</wp:posOffset>
                </wp:positionH>
                <wp:positionV relativeFrom="margin">
                  <wp:align>bottom</wp:align>
                </wp:positionV>
                <wp:extent cx="3657600" cy="6438900"/>
                <wp:effectExtent l="19050" t="19050" r="19050" b="19050"/>
                <wp:wrapNone/>
                <wp:docPr id="1826319492" name="Text Box 1826319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438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EA44B" w14:textId="1433A3BB" w:rsidR="00C952C0" w:rsidRDefault="00C952C0" w:rsidP="00C952C0">
                            <w:pPr>
                              <w:pStyle w:val="NormalWeb"/>
                            </w:pPr>
                          </w:p>
                          <w:p w14:paraId="6864F10B" w14:textId="6C8031E3" w:rsidR="007E1A03" w:rsidRPr="00AA365B" w:rsidRDefault="007E1A03" w:rsidP="007E1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FFE4D" id="_x0000_t202" coordsize="21600,21600" o:spt="202" path="m,l,21600r21600,l21600,xe">
                <v:stroke joinstyle="miter"/>
                <v:path gradientshapeok="t" o:connecttype="rect"/>
              </v:shapetype>
              <v:shape id="Text Box 1826319492" o:spid="_x0000_s1026" type="#_x0000_t202" style="position:absolute;left:0;text-align:left;margin-left:447.8pt;margin-top:0;width:4in;height:507pt;z-index:2517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" filled="f" strokecolor="silver" strokeweight="3pt">
                <v:textbox>
                  <w:txbxContent>
                    <w:p w14:paraId="1A2EA44B" w14:textId="1433A3BB" w:rsidR="00C952C0" w:rsidRDefault="00C952C0" w:rsidP="00C952C0">
                      <w:pPr>
                        <w:pStyle w:val="NormalWeb"/>
                      </w:pPr>
                    </w:p>
                    <w:p w14:paraId="6864F10B" w14:textId="6C8031E3" w:rsidR="007E1A03" w:rsidRPr="00AA365B" w:rsidRDefault="007E1A03" w:rsidP="007E1A03"/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312" behindDoc="0" locked="0" layoutInCell="1" allowOverlap="1" wp14:anchorId="477AAC67" wp14:editId="51E93A25">
                <wp:simplePos x="0" y="0"/>
                <wp:positionH relativeFrom="margin">
                  <wp:align>left</wp:align>
                </wp:positionH>
                <wp:positionV relativeFrom="paragraph">
                  <wp:posOffset>2962275</wp:posOffset>
                </wp:positionV>
                <wp:extent cx="3114040" cy="301625"/>
                <wp:effectExtent l="0" t="0" r="0" b="31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9E745" w14:textId="2ACD5A5D" w:rsidR="009D5E34" w:rsidRPr="00685922" w:rsidRDefault="009D5E34" w:rsidP="009D5E34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Deadline </w:t>
                            </w:r>
                            <w:r w:rsidR="00B0712C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f</w:t>
                            </w:r>
                            <w:r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or Pre-</w:t>
                            </w:r>
                            <w:r w:rsidR="00B0712C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</w:t>
                            </w:r>
                            <w:r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egistration </w:t>
                            </w:r>
                            <w:r w:rsidR="00975E0A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October 10</w:t>
                            </w:r>
                            <w:r w:rsidR="003107E8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3107E8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, 202</w:t>
                            </w:r>
                            <w:r w:rsidR="00095943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3107E8" w:rsidRPr="0068592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AAC67" id="Text Box 14" o:spid="_x0000_s1027" type="#_x0000_t202" style="position:absolute;left:0;text-align:left;margin-left:0;margin-top:233.25pt;width:245.2pt;height:23.75pt;z-index:251725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" filled="f" stroked="f">
                <v:textbox>
                  <w:txbxContent>
                    <w:p w14:paraId="7059E745" w14:textId="2ACD5A5D" w:rsidR="009D5E34" w:rsidRPr="00685922" w:rsidRDefault="009D5E34" w:rsidP="009D5E34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Deadline </w:t>
                      </w:r>
                      <w:r w:rsidR="00B0712C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f</w:t>
                      </w:r>
                      <w:r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or Pre-</w:t>
                      </w:r>
                      <w:r w:rsidR="00B0712C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</w:t>
                      </w:r>
                      <w:r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egistration </w:t>
                      </w:r>
                      <w:r w:rsidR="00975E0A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October 10</w:t>
                      </w:r>
                      <w:r w:rsidR="003107E8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3107E8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, 202</w:t>
                      </w:r>
                      <w:r w:rsidR="00095943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3107E8" w:rsidRPr="0068592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1D0C">
        <w:rPr>
          <w:noProof/>
        </w:rPr>
        <mc:AlternateContent>
          <mc:Choice Requires="wps">
            <w:drawing>
              <wp:anchor distT="45720" distB="45720" distL="114300" distR="114300" simplePos="0" relativeHeight="251749888" behindDoc="0" locked="0" layoutInCell="1" allowOverlap="1" wp14:anchorId="26E095DF" wp14:editId="6F459A7E">
                <wp:simplePos x="0" y="0"/>
                <wp:positionH relativeFrom="margin">
                  <wp:align>left</wp:align>
                </wp:positionH>
                <wp:positionV relativeFrom="paragraph">
                  <wp:posOffset>3111003</wp:posOffset>
                </wp:positionV>
                <wp:extent cx="3079115" cy="232410"/>
                <wp:effectExtent l="0" t="0" r="0" b="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11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1E3A2" w14:textId="50B24C78" w:rsidR="0004509A" w:rsidRPr="00BE7B5A" w:rsidRDefault="00BE7B5A" w:rsidP="009346E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E7B5A">
                              <w:rPr>
                                <w:b/>
                                <w:bCs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General: 6.75 | Sanitation 1.5 | Ethics 1.75 | Vendor Show 1.25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095DF" id="Text Box 11" o:spid="_x0000_s1028" type="#_x0000_t202" style="position:absolute;left:0;text-align:left;margin-left:0;margin-top:244.95pt;width:242.45pt;height:18.3pt;z-index:251749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" filled="f" stroked="f">
                <v:textbox>
                  <w:txbxContent>
                    <w:p w14:paraId="5CA1E3A2" w14:textId="50B24C78" w:rsidR="0004509A" w:rsidRPr="00BE7B5A" w:rsidRDefault="00BE7B5A" w:rsidP="009346EC">
                      <w:pPr>
                        <w:rPr>
                          <w:b/>
                          <w:bCs/>
                          <w:color w:val="000000" w:themeColor="text1"/>
                          <w:sz w:val="17"/>
                          <w:szCs w:val="17"/>
                        </w:rPr>
                      </w:pPr>
                      <w:r w:rsidRPr="00BE7B5A">
                        <w:rPr>
                          <w:b/>
                          <w:bCs/>
                          <w:color w:val="000000" w:themeColor="text1"/>
                          <w:sz w:val="17"/>
                          <w:szCs w:val="17"/>
                        </w:rPr>
                        <w:t xml:space="preserve">General: 6.75 | Sanitation 1.5 | Ethics 1.75 | Vendor Show 1.25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2876"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1A2595D" wp14:editId="2833B704">
                <wp:simplePos x="0" y="0"/>
                <wp:positionH relativeFrom="column">
                  <wp:posOffset>45079</wp:posOffset>
                </wp:positionH>
                <wp:positionV relativeFrom="paragraph">
                  <wp:posOffset>533966</wp:posOffset>
                </wp:positionV>
                <wp:extent cx="3117975" cy="626110"/>
                <wp:effectExtent l="19050" t="19050" r="25400" b="21590"/>
                <wp:wrapNone/>
                <wp:docPr id="17621508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17975" cy="626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EAAA" w14:textId="673D1C93" w:rsidR="00685922" w:rsidRDefault="00C23616">
                            <w:pPr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85922">
                              <w:rPr>
                                <w:color w:val="auto"/>
                                <w:sz w:val="28"/>
                                <w:szCs w:val="28"/>
                              </w:rPr>
                              <w:t>Dewayne Pace</w:t>
                            </w:r>
                          </w:p>
                          <w:p w14:paraId="37A0BD96" w14:textId="47B2BA3F" w:rsidR="003E6337" w:rsidRPr="00685922" w:rsidRDefault="00685922">
                            <w:pPr>
                              <w:rPr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85922">
                              <w:rPr>
                                <w:color w:val="auto"/>
                                <w:sz w:val="28"/>
                                <w:szCs w:val="28"/>
                              </w:rPr>
                              <w:t>P.O. Box 383149 Duncanville TX. 75138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595D" id="Text Box 1" o:spid="_x0000_s1029" type="#_x0000_t202" style="position:absolute;left:0;text-align:left;margin-left:3.55pt;margin-top:42.05pt;width:245.5pt;height:49.3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" fillcolor="white [3212]" strokecolor="white [3212]" strokeweight="3pt">
                <v:textbox>
                  <w:txbxContent>
                    <w:p w14:paraId="2E9FEAAA" w14:textId="673D1C93" w:rsidR="00685922" w:rsidRDefault="00C23616">
                      <w:pPr>
                        <w:rPr>
                          <w:color w:val="auto"/>
                          <w:sz w:val="28"/>
                          <w:szCs w:val="28"/>
                        </w:rPr>
                      </w:pPr>
                      <w:r w:rsidRPr="00685922">
                        <w:rPr>
                          <w:color w:val="auto"/>
                          <w:sz w:val="28"/>
                          <w:szCs w:val="28"/>
                        </w:rPr>
                        <w:t>Dewayne Pace</w:t>
                      </w:r>
                    </w:p>
                    <w:p w14:paraId="37A0BD96" w14:textId="47B2BA3F" w:rsidR="003E6337" w:rsidRPr="00685922" w:rsidRDefault="00685922">
                      <w:pPr>
                        <w:rPr>
                          <w:color w:val="auto"/>
                          <w:sz w:val="28"/>
                          <w:szCs w:val="28"/>
                        </w:rPr>
                      </w:pPr>
                      <w:r w:rsidRPr="00685922">
                        <w:rPr>
                          <w:color w:val="auto"/>
                          <w:sz w:val="28"/>
                          <w:szCs w:val="28"/>
                        </w:rPr>
                        <w:t>P.O. Box 383149 Duncanville TX. 75138</w:t>
                      </w:r>
                    </w:p>
                  </w:txbxContent>
                </v:textbox>
              </v:shape>
            </w:pict>
          </mc:Fallback>
        </mc:AlternateContent>
      </w:r>
      <w:r w:rsidR="00D96754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BBB039F" wp14:editId="1331B957">
                <wp:simplePos x="0" y="0"/>
                <wp:positionH relativeFrom="page">
                  <wp:posOffset>895350</wp:posOffset>
                </wp:positionH>
                <wp:positionV relativeFrom="topMargin">
                  <wp:posOffset>609600</wp:posOffset>
                </wp:positionV>
                <wp:extent cx="3505200" cy="50355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9EF6E1" w14:textId="03AF9C9A" w:rsidR="00AF6A3C" w:rsidRPr="00D96754" w:rsidRDefault="004F7F43" w:rsidP="00104976">
                            <w:pPr>
                              <w:pStyle w:val="Heading2"/>
                              <w:ind w:left="0"/>
                              <w:rPr>
                                <w:rFonts w:ascii="Rockwell" w:hAnsi="Rockwell"/>
                                <w:sz w:val="31"/>
                                <w:szCs w:val="31"/>
                              </w:rPr>
                            </w:pPr>
                            <w:r w:rsidRPr="00D96754"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  <w:t xml:space="preserve">THANK </w:t>
                            </w:r>
                            <w:r w:rsidR="00B4756D" w:rsidRPr="00D96754"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  <w:t>YOU, SPEAKERS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B039F" id="Text Box 19" o:spid="_x0000_s1030" type="#_x0000_t202" style="position:absolute;left:0;text-align:left;margin-left:70.5pt;margin-top:48pt;width:276pt;height:39.65pt;z-index: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" filled="f" stroked="f">
                <v:textbox>
                  <w:txbxContent>
                    <w:p w14:paraId="169EF6E1" w14:textId="03AF9C9A" w:rsidR="00AF6A3C" w:rsidRPr="00D96754" w:rsidRDefault="004F7F43" w:rsidP="00104976">
                      <w:pPr>
                        <w:pStyle w:val="Heading2"/>
                        <w:ind w:left="0"/>
                        <w:rPr>
                          <w:rFonts w:ascii="Rockwell" w:hAnsi="Rockwell"/>
                          <w:sz w:val="31"/>
                          <w:szCs w:val="31"/>
                        </w:rPr>
                      </w:pPr>
                      <w:r w:rsidRPr="00D96754"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  <w:t xml:space="preserve">THANK </w:t>
                      </w:r>
                      <w:r w:rsidR="00B4756D" w:rsidRPr="00D96754"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  <w:t>YOU, SPEAKERS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92E13">
        <w:rPr>
          <w:noProof/>
        </w:rPr>
        <mc:AlternateContent>
          <mc:Choice Requires="wps">
            <w:drawing>
              <wp:anchor distT="36576" distB="36576" distL="36576" distR="36576" simplePos="0" relativeHeight="251585024" behindDoc="0" locked="0" layoutInCell="1" allowOverlap="1" wp14:anchorId="2719F99B" wp14:editId="71227623">
                <wp:simplePos x="0" y="0"/>
                <wp:positionH relativeFrom="margin">
                  <wp:posOffset>4733925</wp:posOffset>
                </wp:positionH>
                <wp:positionV relativeFrom="margin">
                  <wp:posOffset>-381000</wp:posOffset>
                </wp:positionV>
                <wp:extent cx="3514725" cy="6686550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514725" cy="6686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708210D4" w14:textId="77777777" w:rsidR="00C23616" w:rsidRDefault="00C23616" w:rsidP="004F7F43">
                            <w:pPr>
                              <w:rPr>
                                <w:rStyle w:val="Emphasis"/>
                                <w:rFonts w:ascii="Rockwell" w:hAnsi="Rockwell"/>
                                <w:color w:val="auto"/>
                                <w:sz w:val="96"/>
                                <w:szCs w:val="96"/>
                              </w:rPr>
                            </w:pPr>
                          </w:p>
                          <w:p w14:paraId="3DBFBEC4" w14:textId="40D96EF2" w:rsidR="00353AE1" w:rsidRPr="00D96754" w:rsidRDefault="004F7F43" w:rsidP="004F7F43">
                            <w:pPr>
                              <w:rPr>
                                <w:rStyle w:val="Emphasis"/>
                                <w:rFonts w:ascii="Rockwell" w:hAnsi="Rockwell"/>
                                <w:color w:val="auto"/>
                                <w:sz w:val="96"/>
                                <w:szCs w:val="96"/>
                              </w:rPr>
                            </w:pPr>
                            <w:r w:rsidRPr="00D96754">
                              <w:rPr>
                                <w:rStyle w:val="Emphasis"/>
                                <w:rFonts w:ascii="Rockwell" w:hAnsi="Rockwell"/>
                                <w:color w:val="auto"/>
                                <w:sz w:val="96"/>
                                <w:szCs w:val="96"/>
                              </w:rPr>
                              <w:t>TXANFP</w:t>
                            </w:r>
                          </w:p>
                          <w:p w14:paraId="00063EBF" w14:textId="58F3CC6C" w:rsidR="00353AE1" w:rsidRPr="00D96754" w:rsidRDefault="00DD7E8A" w:rsidP="00353AE1">
                            <w:pPr>
                              <w:rPr>
                                <w:rStyle w:val="Emphasis"/>
                                <w:rFonts w:ascii="Rockwell" w:hAnsi="Rockwell"/>
                                <w:i w:val="0"/>
                                <w:iCs w:val="0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Style w:val="Emphasis"/>
                                <w:rFonts w:ascii="Rockwell" w:hAnsi="Rockwell"/>
                                <w:i w:val="0"/>
                                <w:iCs w:val="0"/>
                                <w:color w:val="auto"/>
                                <w:sz w:val="44"/>
                                <w:szCs w:val="44"/>
                              </w:rPr>
                              <w:t>FALL</w:t>
                            </w:r>
                            <w:r w:rsidR="004F7F43" w:rsidRPr="00D96754">
                              <w:rPr>
                                <w:rStyle w:val="Emphasis"/>
                                <w:rFonts w:ascii="Rockwell" w:hAnsi="Rockwell"/>
                                <w:i w:val="0"/>
                                <w:iCs w:val="0"/>
                                <w:color w:val="auto"/>
                                <w:sz w:val="44"/>
                                <w:szCs w:val="44"/>
                              </w:rPr>
                              <w:t xml:space="preserve"> WORKSHOP</w:t>
                            </w:r>
                          </w:p>
                          <w:p w14:paraId="5E63EFF9" w14:textId="593A6647" w:rsidR="00C23616" w:rsidRDefault="00975E0A" w:rsidP="00C23616">
                            <w:pPr>
                              <w:rPr>
                                <w:rFonts w:ascii="Rockwell" w:hAnsi="Rockwel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4908C3" wp14:editId="3B820A41">
                                  <wp:extent cx="3423285" cy="2283460"/>
                                  <wp:effectExtent l="0" t="0" r="5715" b="2540"/>
                                  <wp:docPr id="692262756" name="Picture 23" descr="Seasonal Foods To Enjoy This Fall - Lily's Weston Mark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easonal Foods To Enjoy This Fall - Lily's Weston Mark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3285" cy="2283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8C8B7B" w14:textId="77777777" w:rsidR="00C23616" w:rsidRDefault="00C23616" w:rsidP="00C23616">
                            <w:pPr>
                              <w:rPr>
                                <w:rFonts w:ascii="Rockwell" w:hAnsi="Rockwell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75369DD6" w14:textId="10077632" w:rsidR="001B1371" w:rsidRPr="00DD7E8A" w:rsidRDefault="00DD7E8A" w:rsidP="00DD7E8A">
                            <w:pPr>
                              <w:rPr>
                                <w:rFonts w:ascii="Rockwell" w:hAnsi="Rockwell"/>
                                <w:b/>
                                <w:bCs/>
                                <w:color w:val="auto"/>
                                <w:sz w:val="240"/>
                                <w:szCs w:val="240"/>
                              </w:rPr>
                            </w:pPr>
                            <w:r w:rsidRPr="00DD7E8A">
                              <w:rPr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>CDM’s Excelling in Performance &amp; Growth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9F99B" id="Text Box 18" o:spid="_x0000_s1031" type="#_x0000_t202" style="position:absolute;left:0;text-align:left;margin-left:372.75pt;margin-top:-30pt;width:276.75pt;height:526.5pt;z-index:25158502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" filled="f" strokecolor="white [3212]" strokeweight="1.5pt">
                <v:stroke dashstyle="3 1"/>
                <o:lock v:ext="edit" shapetype="t"/>
                <v:textbox inset="2.85pt,2.85pt,2.85pt,2.85pt">
                  <w:txbxContent>
                    <w:p w14:paraId="708210D4" w14:textId="77777777" w:rsidR="00C23616" w:rsidRDefault="00C23616" w:rsidP="004F7F43">
                      <w:pPr>
                        <w:rPr>
                          <w:rStyle w:val="Emphasis"/>
                          <w:rFonts w:ascii="Rockwell" w:hAnsi="Rockwell"/>
                          <w:color w:val="auto"/>
                          <w:sz w:val="96"/>
                          <w:szCs w:val="96"/>
                        </w:rPr>
                      </w:pPr>
                    </w:p>
                    <w:p w14:paraId="3DBFBEC4" w14:textId="40D96EF2" w:rsidR="00353AE1" w:rsidRPr="00D96754" w:rsidRDefault="004F7F43" w:rsidP="004F7F43">
                      <w:pPr>
                        <w:rPr>
                          <w:rStyle w:val="Emphasis"/>
                          <w:rFonts w:ascii="Rockwell" w:hAnsi="Rockwell"/>
                          <w:color w:val="auto"/>
                          <w:sz w:val="96"/>
                          <w:szCs w:val="96"/>
                        </w:rPr>
                      </w:pPr>
                      <w:r w:rsidRPr="00D96754">
                        <w:rPr>
                          <w:rStyle w:val="Emphasis"/>
                          <w:rFonts w:ascii="Rockwell" w:hAnsi="Rockwell"/>
                          <w:color w:val="auto"/>
                          <w:sz w:val="96"/>
                          <w:szCs w:val="96"/>
                        </w:rPr>
                        <w:t>TXANFP</w:t>
                      </w:r>
                    </w:p>
                    <w:p w14:paraId="00063EBF" w14:textId="58F3CC6C" w:rsidR="00353AE1" w:rsidRPr="00D96754" w:rsidRDefault="00DD7E8A" w:rsidP="00353AE1">
                      <w:pPr>
                        <w:rPr>
                          <w:rStyle w:val="Emphasis"/>
                          <w:rFonts w:ascii="Rockwell" w:hAnsi="Rockwell"/>
                          <w:i w:val="0"/>
                          <w:iCs w:val="0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Style w:val="Emphasis"/>
                          <w:rFonts w:ascii="Rockwell" w:hAnsi="Rockwell"/>
                          <w:i w:val="0"/>
                          <w:iCs w:val="0"/>
                          <w:color w:val="auto"/>
                          <w:sz w:val="44"/>
                          <w:szCs w:val="44"/>
                        </w:rPr>
                        <w:t>FALL</w:t>
                      </w:r>
                      <w:r w:rsidR="004F7F43" w:rsidRPr="00D96754">
                        <w:rPr>
                          <w:rStyle w:val="Emphasis"/>
                          <w:rFonts w:ascii="Rockwell" w:hAnsi="Rockwell"/>
                          <w:i w:val="0"/>
                          <w:iCs w:val="0"/>
                          <w:color w:val="auto"/>
                          <w:sz w:val="44"/>
                          <w:szCs w:val="44"/>
                        </w:rPr>
                        <w:t xml:space="preserve"> WORKSHOP</w:t>
                      </w:r>
                    </w:p>
                    <w:p w14:paraId="5E63EFF9" w14:textId="593A6647" w:rsidR="00C23616" w:rsidRDefault="00975E0A" w:rsidP="00C23616">
                      <w:pPr>
                        <w:rPr>
                          <w:rFonts w:ascii="Rockwell" w:hAnsi="Rockwel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4908C3" wp14:editId="3B820A41">
                            <wp:extent cx="3423285" cy="2283460"/>
                            <wp:effectExtent l="0" t="0" r="5715" b="2540"/>
                            <wp:docPr id="692262756" name="Picture 23" descr="Seasonal Foods To Enjoy This Fall - Lily's Weston Mark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easonal Foods To Enjoy This Fall - Lily's Weston Marke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3285" cy="22834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8C8B7B" w14:textId="77777777" w:rsidR="00C23616" w:rsidRDefault="00C23616" w:rsidP="00C23616">
                      <w:pPr>
                        <w:rPr>
                          <w:rFonts w:ascii="Rockwell" w:hAnsi="Rockwell"/>
                          <w:color w:val="auto"/>
                          <w:sz w:val="24"/>
                          <w:szCs w:val="24"/>
                        </w:rPr>
                      </w:pPr>
                    </w:p>
                    <w:p w14:paraId="75369DD6" w14:textId="10077632" w:rsidR="001B1371" w:rsidRPr="00DD7E8A" w:rsidRDefault="00DD7E8A" w:rsidP="00DD7E8A">
                      <w:pPr>
                        <w:rPr>
                          <w:rFonts w:ascii="Rockwell" w:hAnsi="Rockwell"/>
                          <w:b/>
                          <w:bCs/>
                          <w:color w:val="auto"/>
                          <w:sz w:val="240"/>
                          <w:szCs w:val="240"/>
                        </w:rPr>
                      </w:pPr>
                      <w:r w:rsidRPr="00DD7E8A">
                        <w:rPr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>CDM’s Excelling in Performance &amp; Growth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575804" behindDoc="0" locked="0" layoutInCell="1" allowOverlap="1" wp14:anchorId="647C3F99" wp14:editId="64A54773">
                <wp:simplePos x="0" y="0"/>
                <wp:positionH relativeFrom="column">
                  <wp:posOffset>-225425</wp:posOffset>
                </wp:positionH>
                <wp:positionV relativeFrom="paragraph">
                  <wp:posOffset>-456565</wp:posOffset>
                </wp:positionV>
                <wp:extent cx="3656965" cy="405765"/>
                <wp:effectExtent l="19050" t="19050" r="38735" b="51435"/>
                <wp:wrapNone/>
                <wp:docPr id="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6965" cy="40576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F4EFB" id="Rectangle 4" o:spid="_x0000_s1026" style="position:absolute;margin-left:-17.75pt;margin-top:-35.95pt;width:287.95pt;height:31.95pt;z-index:2515758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" fillcolor="#ffc000 [3207]" strokecolor="#ffd966 [1943]" strokeweight="3pt">
                <v:shadow on="t" color="#823b0b [1605]" opacity=".5" offset="1pt"/>
              </v:rect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E4307F9" wp14:editId="73B5752D">
                <wp:simplePos x="0" y="0"/>
                <wp:positionH relativeFrom="column">
                  <wp:posOffset>1760220</wp:posOffset>
                </wp:positionH>
                <wp:positionV relativeFrom="paragraph">
                  <wp:posOffset>2191385</wp:posOffset>
                </wp:positionV>
                <wp:extent cx="775970" cy="1009015"/>
                <wp:effectExtent l="0" t="0" r="0" b="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5FD9F" w14:textId="65E87D00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$70.00</w:t>
                            </w:r>
                          </w:p>
                          <w:p w14:paraId="23106349" w14:textId="265E3B9D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$80.00</w:t>
                            </w:r>
                          </w:p>
                          <w:p w14:paraId="1BD126CB" w14:textId="3B837D31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$55.00</w:t>
                            </w:r>
                          </w:p>
                          <w:p w14:paraId="3E669911" w14:textId="4A0DD089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$50.00</w:t>
                            </w:r>
                          </w:p>
                          <w:p w14:paraId="0F05E3E6" w14:textId="74E46FB6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$50.00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307F9" id="Text Box 17" o:spid="_x0000_s1032" type="#_x0000_t202" style="position:absolute;left:0;text-align:left;margin-left:138.6pt;margin-top:172.55pt;width:61.1pt;height:79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" filled="f" stroked="f">
                <v:textbox>
                  <w:txbxContent>
                    <w:p w14:paraId="3E85FD9F" w14:textId="65E87D00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$70.00</w:t>
                      </w:r>
                    </w:p>
                    <w:p w14:paraId="23106349" w14:textId="265E3B9D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$80.00</w:t>
                      </w:r>
                    </w:p>
                    <w:p w14:paraId="1BD126CB" w14:textId="3B837D31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$55.00</w:t>
                      </w:r>
                    </w:p>
                    <w:p w14:paraId="3E669911" w14:textId="4A0DD089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$50.00</w:t>
                      </w:r>
                    </w:p>
                    <w:p w14:paraId="0F05E3E6" w14:textId="74E46FB6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$50.00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94A2B67" wp14:editId="4B277BD2">
                <wp:simplePos x="0" y="0"/>
                <wp:positionH relativeFrom="column">
                  <wp:posOffset>1651000</wp:posOffset>
                </wp:positionH>
                <wp:positionV relativeFrom="paragraph">
                  <wp:posOffset>2242820</wp:posOffset>
                </wp:positionV>
                <wp:extent cx="1520190" cy="72644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20190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3A4BE" w14:textId="501FB383" w:rsidR="00B0712C" w:rsidRPr="00B0712C" w:rsidRDefault="00B0712C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A2B67" id="Text Box 16" o:spid="_x0000_s1033" type="#_x0000_t202" style="position:absolute;left:0;text-align:left;margin-left:130pt;margin-top:176.6pt;width:119.7pt;height:57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" stroked="f" strokeweight="3pt">
                <v:textbox>
                  <w:txbxContent>
                    <w:p w14:paraId="1913A4BE" w14:textId="501FB383" w:rsidR="00B0712C" w:rsidRPr="00B0712C" w:rsidRDefault="00B0712C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5CC05F1" wp14:editId="59CCC677">
                <wp:simplePos x="0" y="0"/>
                <wp:positionH relativeFrom="column">
                  <wp:posOffset>49530</wp:posOffset>
                </wp:positionH>
                <wp:positionV relativeFrom="paragraph">
                  <wp:posOffset>2999105</wp:posOffset>
                </wp:positionV>
                <wp:extent cx="2542540" cy="128905"/>
                <wp:effectExtent l="0" t="0" r="0" b="444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2540" cy="128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B5717" id="Rectangle 15" o:spid="_x0000_s1026" style="position:absolute;margin-left:3.9pt;margin-top:236.15pt;width:200.2pt;height:10.1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" fillcolor="white [3212]" strokecolor="white [3212]" strokeweight="1pt">
                <v:path arrowok="t"/>
              </v:rect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17715C19" wp14:editId="1D290F25">
                <wp:simplePos x="0" y="0"/>
                <wp:positionH relativeFrom="column">
                  <wp:posOffset>2532380</wp:posOffset>
                </wp:positionH>
                <wp:positionV relativeFrom="paragraph">
                  <wp:posOffset>2181225</wp:posOffset>
                </wp:positionV>
                <wp:extent cx="807720" cy="1009015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C54F" w14:textId="25A14CED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$80.00</w:t>
                            </w:r>
                          </w:p>
                          <w:p w14:paraId="5033345A" w14:textId="78B11EA6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$90.00</w:t>
                            </w:r>
                          </w:p>
                          <w:p w14:paraId="576C3391" w14:textId="7E3CA7B3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$65.00</w:t>
                            </w:r>
                          </w:p>
                          <w:p w14:paraId="6D031777" w14:textId="5D9EA837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$60.00</w:t>
                            </w:r>
                          </w:p>
                          <w:p w14:paraId="2AA82F9C" w14:textId="0F580746" w:rsidR="00B0712C" w:rsidRPr="00663CBA" w:rsidRDefault="00B0712C" w:rsidP="00B0712C">
                            <w:pPr>
                              <w:spacing w:after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63CBA">
                              <w:rPr>
                                <w:color w:val="auto"/>
                                <w:sz w:val="18"/>
                                <w:szCs w:val="18"/>
                              </w:rPr>
                              <w:t>$60.00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15C19" id="Text Box 13" o:spid="_x0000_s1034" type="#_x0000_t202" style="position:absolute;left:0;text-align:left;margin-left:199.4pt;margin-top:171.75pt;width:63.6pt;height:79.4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" filled="f" stroked="f">
                <v:textbox>
                  <w:txbxContent>
                    <w:p w14:paraId="3299C54F" w14:textId="25A14CED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$80.00</w:t>
                      </w:r>
                    </w:p>
                    <w:p w14:paraId="5033345A" w14:textId="78B11EA6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$90.00</w:t>
                      </w:r>
                    </w:p>
                    <w:p w14:paraId="576C3391" w14:textId="7E3CA7B3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$65.00</w:t>
                      </w:r>
                    </w:p>
                    <w:p w14:paraId="6D031777" w14:textId="5D9EA837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$60.00</w:t>
                      </w:r>
                    </w:p>
                    <w:p w14:paraId="2AA82F9C" w14:textId="0F580746" w:rsidR="00B0712C" w:rsidRPr="00663CBA" w:rsidRDefault="00B0712C" w:rsidP="00B0712C">
                      <w:pPr>
                        <w:spacing w:after="0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663CBA">
                        <w:rPr>
                          <w:color w:val="auto"/>
                          <w:sz w:val="18"/>
                          <w:szCs w:val="18"/>
                        </w:rPr>
                        <w:t>$60.00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574779" behindDoc="0" locked="0" layoutInCell="1" allowOverlap="1" wp14:anchorId="074D081F" wp14:editId="2A0279EF">
                <wp:simplePos x="0" y="0"/>
                <wp:positionH relativeFrom="page">
                  <wp:posOffset>805815</wp:posOffset>
                </wp:positionH>
                <wp:positionV relativeFrom="margin">
                  <wp:posOffset>21590</wp:posOffset>
                </wp:positionV>
                <wp:extent cx="3670300" cy="6320790"/>
                <wp:effectExtent l="19050" t="19050" r="6350" b="381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0" cy="632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42A70" w14:textId="1D857AEB" w:rsidR="00AF6A3C" w:rsidRPr="001222B5" w:rsidRDefault="009346EC" w:rsidP="003A18E8">
                            <w:pPr>
                              <w:pStyle w:val="list1"/>
                              <w:ind w:left="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654575">
                              <w:rPr>
                                <w:noProof/>
                              </w:rPr>
                              <w:drawing>
                                <wp:inline distT="0" distB="0" distL="0" distR="0" wp14:anchorId="2FD6BF4F" wp14:editId="24C95068">
                                  <wp:extent cx="3194050" cy="3257550"/>
                                  <wp:effectExtent l="0" t="0" r="6350" b="0"/>
                                  <wp:docPr id="1540831266" name="Picture 15408312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3300" cy="3277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05F5EC" w14:textId="3F469543" w:rsidR="003A18E8" w:rsidRPr="00DD7E8A" w:rsidRDefault="00B4756D" w:rsidP="00DD7E8A">
                            <w:pPr>
                              <w:pStyle w:val="BodyText1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0" w:name="_Hlk223530545"/>
                            <w:r w:rsidRPr="00C952C0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OUR SPEAKERS:</w:t>
                            </w:r>
                            <w:bookmarkEnd w:id="0"/>
                          </w:p>
                          <w:p w14:paraId="1D925BDA" w14:textId="77777777" w:rsidR="00DD7E8A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DEWAYNE PACE, CDM, CFPP</w:t>
                            </w:r>
                          </w:p>
                          <w:p w14:paraId="20837F1E" w14:textId="77777777" w:rsidR="000203A0" w:rsidRDefault="000203A0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FREDERICK MAHAFFEY, CDM, CFPP</w:t>
                            </w:r>
                          </w:p>
                          <w:p w14:paraId="79C26866" w14:textId="0BED0FCA" w:rsidR="00023AA1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D7E8A"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JESUS GARCIA, ADMINISTRATOR </w:t>
                            </w:r>
                          </w:p>
                          <w:p w14:paraId="080B1D4E" w14:textId="77777777" w:rsidR="00DD7E8A" w:rsidRPr="00DD7E8A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D7E8A">
                              <w:rPr>
                                <w:rFonts w:ascii="Rockwell" w:hAnsi="Rockwell" w:cstheme="minorHAnsi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KRISTINA HANNING, LNFA, ADMINSTRATOR</w:t>
                            </w:r>
                          </w:p>
                          <w:p w14:paraId="645889ED" w14:textId="77777777" w:rsidR="00DD7E8A" w:rsidRPr="00DD7E8A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eastAsia="Times New Roman" w:hAnsi="Rockwell"/>
                                <w:bCs/>
                                <w:iCs/>
                                <w:color w:val="000000" w:themeColor="text1"/>
                                <w:spacing w:val="0"/>
                                <w:sz w:val="24"/>
                                <w:szCs w:val="24"/>
                              </w:rPr>
                            </w:pPr>
                            <w:r w:rsidRPr="00DD7E8A">
                              <w:rPr>
                                <w:rFonts w:ascii="Rockwell" w:hAnsi="Rockwell" w:cstheme="minorHAnsi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JOYCE LAMILLA -</w:t>
                            </w:r>
                            <w:r w:rsidRPr="00DD7E8A">
                              <w:rPr>
                                <w:rFonts w:ascii="Rockwell" w:eastAsia="Times New Roman" w:hAnsi="Rockwell"/>
                                <w:bCs/>
                                <w:iCs/>
                                <w:color w:val="000000" w:themeColor="text1"/>
                                <w:spacing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DD7E8A">
                              <w:rPr>
                                <w:rFonts w:ascii="Rockwell" w:eastAsia="Times New Roman" w:hAnsi="Rockwell"/>
                                <w:bCs/>
                                <w:iCs/>
                                <w:color w:val="000000" w:themeColor="text1"/>
                                <w:spacing w:val="0"/>
                                <w:sz w:val="24"/>
                                <w:szCs w:val="24"/>
                              </w:rPr>
                              <w:t>M.ED</w:t>
                            </w:r>
                            <w:proofErr w:type="gramEnd"/>
                            <w:r w:rsidRPr="00DD7E8A">
                              <w:rPr>
                                <w:rFonts w:ascii="Rockwell" w:eastAsia="Times New Roman" w:hAnsi="Rockwell"/>
                                <w:bCs/>
                                <w:iCs/>
                                <w:color w:val="000000" w:themeColor="text1"/>
                                <w:spacing w:val="0"/>
                                <w:sz w:val="24"/>
                                <w:szCs w:val="24"/>
                              </w:rPr>
                              <w:t>, RD, LD, FAND</w:t>
                            </w:r>
                          </w:p>
                          <w:p w14:paraId="7B5D0518" w14:textId="57370A4A" w:rsidR="00023AA1" w:rsidRPr="00DD7E8A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D7E8A">
                              <w:rPr>
                                <w:rFonts w:ascii="Rockwell" w:hAnsi="Rockwell" w:cstheme="minorHAnsi"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MARY LIVELY, LDN, RDN</w:t>
                            </w:r>
                          </w:p>
                          <w:p w14:paraId="74932AC0" w14:textId="28249F22" w:rsidR="00DD7E8A" w:rsidRPr="00DD7E8A" w:rsidRDefault="00DD7E8A" w:rsidP="00DD7E8A">
                            <w:pPr>
                              <w:pStyle w:val="list1"/>
                              <w:spacing w:line="360" w:lineRule="auto"/>
                              <w:ind w:left="0"/>
                              <w:rPr>
                                <w:rFonts w:ascii="Rockwell" w:hAnsi="Rockwell" w:cstheme="minorHAnsi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D7E8A">
                              <w:rPr>
                                <w:rFonts w:ascii="Rockwell" w:hAnsi="Rockwell" w:cstheme="minorHAnsi"/>
                                <w:bCs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TIFFANY WENZEL, RDN</w:t>
                            </w:r>
                          </w:p>
                          <w:p w14:paraId="33B0226A" w14:textId="77777777" w:rsidR="00DD7E8A" w:rsidRDefault="00DD7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D081F" id="Text Box 12" o:spid="_x0000_s1035" type="#_x0000_t202" style="position:absolute;left:0;text-align:left;margin-left:63.45pt;margin-top:1.7pt;width:289pt;height:497.7pt;z-index:2515747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" strokecolor="silver" strokeweight="3pt">
                <v:textbox>
                  <w:txbxContent>
                    <w:p w14:paraId="08242A70" w14:textId="1D857AEB" w:rsidR="00AF6A3C" w:rsidRPr="001222B5" w:rsidRDefault="009346EC" w:rsidP="003A18E8">
                      <w:pPr>
                        <w:pStyle w:val="list1"/>
                        <w:ind w:left="0"/>
                        <w:rPr>
                          <w:noProof/>
                          <w:sz w:val="18"/>
                          <w:szCs w:val="18"/>
                        </w:rPr>
                      </w:pPr>
                      <w:r w:rsidRPr="00654575">
                        <w:rPr>
                          <w:noProof/>
                        </w:rPr>
                        <w:drawing>
                          <wp:inline distT="0" distB="0" distL="0" distR="0" wp14:anchorId="2FD6BF4F" wp14:editId="24C95068">
                            <wp:extent cx="3194050" cy="3257550"/>
                            <wp:effectExtent l="0" t="0" r="6350" b="0"/>
                            <wp:docPr id="1540831266" name="Picture 15408312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3300" cy="3277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05F5EC" w14:textId="3F469543" w:rsidR="003A18E8" w:rsidRPr="00DD7E8A" w:rsidRDefault="00B4756D" w:rsidP="00DD7E8A">
                      <w:pPr>
                        <w:pStyle w:val="BodyText1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z w:val="24"/>
                          <w:szCs w:val="24"/>
                        </w:rPr>
                      </w:pPr>
                      <w:bookmarkStart w:id="1" w:name="_Hlk223530545"/>
                      <w:r w:rsidRPr="00C952C0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z w:val="24"/>
                          <w:szCs w:val="24"/>
                        </w:rPr>
                        <w:t>OUR SPEAKERS:</w:t>
                      </w:r>
                      <w:bookmarkEnd w:id="1"/>
                    </w:p>
                    <w:p w14:paraId="1D925BDA" w14:textId="77777777" w:rsidR="00DD7E8A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  <w:t>DEWAYNE PACE, CDM, CFPP</w:t>
                      </w:r>
                    </w:p>
                    <w:p w14:paraId="20837F1E" w14:textId="77777777" w:rsidR="000203A0" w:rsidRDefault="000203A0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  <w:t>FREDERICK MAHAFFEY, CDM, CFPP</w:t>
                      </w:r>
                    </w:p>
                    <w:p w14:paraId="79C26866" w14:textId="0BED0FCA" w:rsidR="00023AA1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DD7E8A"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JESUS GARCIA, ADMINISTRATOR </w:t>
                      </w:r>
                    </w:p>
                    <w:p w14:paraId="080B1D4E" w14:textId="77777777" w:rsidR="00DD7E8A" w:rsidRPr="00DD7E8A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DD7E8A">
                        <w:rPr>
                          <w:rFonts w:ascii="Rockwell" w:hAnsi="Rockwell" w:cstheme="minorHAnsi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KRISTINA HANNING, LNFA, ADMINSTRATOR</w:t>
                      </w:r>
                    </w:p>
                    <w:p w14:paraId="645889ED" w14:textId="77777777" w:rsidR="00DD7E8A" w:rsidRPr="00DD7E8A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eastAsia="Times New Roman" w:hAnsi="Rockwell"/>
                          <w:bCs/>
                          <w:iCs/>
                          <w:color w:val="000000" w:themeColor="text1"/>
                          <w:spacing w:val="0"/>
                          <w:sz w:val="24"/>
                          <w:szCs w:val="24"/>
                        </w:rPr>
                      </w:pPr>
                      <w:r w:rsidRPr="00DD7E8A">
                        <w:rPr>
                          <w:rFonts w:ascii="Rockwell" w:hAnsi="Rockwell" w:cstheme="minorHAnsi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  <w:t>JOYCE LAMILLA -</w:t>
                      </w:r>
                      <w:r w:rsidRPr="00DD7E8A">
                        <w:rPr>
                          <w:rFonts w:ascii="Rockwell" w:eastAsia="Times New Roman" w:hAnsi="Rockwell"/>
                          <w:bCs/>
                          <w:iCs/>
                          <w:color w:val="000000" w:themeColor="text1"/>
                          <w:spacing w:val="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DD7E8A">
                        <w:rPr>
                          <w:rFonts w:ascii="Rockwell" w:eastAsia="Times New Roman" w:hAnsi="Rockwell"/>
                          <w:bCs/>
                          <w:iCs/>
                          <w:color w:val="000000" w:themeColor="text1"/>
                          <w:spacing w:val="0"/>
                          <w:sz w:val="24"/>
                          <w:szCs w:val="24"/>
                        </w:rPr>
                        <w:t>M.ED</w:t>
                      </w:r>
                      <w:proofErr w:type="gramEnd"/>
                      <w:r w:rsidRPr="00DD7E8A">
                        <w:rPr>
                          <w:rFonts w:ascii="Rockwell" w:eastAsia="Times New Roman" w:hAnsi="Rockwell"/>
                          <w:bCs/>
                          <w:iCs/>
                          <w:color w:val="000000" w:themeColor="text1"/>
                          <w:spacing w:val="0"/>
                          <w:sz w:val="24"/>
                          <w:szCs w:val="24"/>
                        </w:rPr>
                        <w:t>, RD, LD, FAND</w:t>
                      </w:r>
                    </w:p>
                    <w:p w14:paraId="7B5D0518" w14:textId="57370A4A" w:rsidR="00023AA1" w:rsidRPr="00DD7E8A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DD7E8A">
                        <w:rPr>
                          <w:rFonts w:ascii="Rockwell" w:hAnsi="Rockwell" w:cstheme="minorHAnsi"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  <w:t>MARY LIVELY, LDN, RDN</w:t>
                      </w:r>
                    </w:p>
                    <w:p w14:paraId="74932AC0" w14:textId="28249F22" w:rsidR="00DD7E8A" w:rsidRPr="00DD7E8A" w:rsidRDefault="00DD7E8A" w:rsidP="00DD7E8A">
                      <w:pPr>
                        <w:pStyle w:val="list1"/>
                        <w:spacing w:line="360" w:lineRule="auto"/>
                        <w:ind w:left="0"/>
                        <w:rPr>
                          <w:rFonts w:ascii="Rockwell" w:hAnsi="Rockwell" w:cstheme="minorHAnsi"/>
                          <w:bCs/>
                          <w:iCs/>
                          <w:color w:val="000000"/>
                          <w:sz w:val="24"/>
                          <w:szCs w:val="24"/>
                        </w:rPr>
                      </w:pPr>
                      <w:r w:rsidRPr="00DD7E8A">
                        <w:rPr>
                          <w:rFonts w:ascii="Rockwell" w:hAnsi="Rockwell" w:cstheme="minorHAnsi"/>
                          <w:bCs/>
                          <w:iCs/>
                          <w:color w:val="000000"/>
                          <w:sz w:val="24"/>
                          <w:szCs w:val="24"/>
                        </w:rPr>
                        <w:t>TIFFANY WENZEL, RDN</w:t>
                      </w:r>
                    </w:p>
                    <w:p w14:paraId="33B0226A" w14:textId="77777777" w:rsidR="00DD7E8A" w:rsidRDefault="00DD7E8A"/>
                  </w:txbxContent>
                </v:textbox>
                <w10:wrap anchorx="page" anchory="margin"/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78A00CC8" wp14:editId="4ED9BA45">
                <wp:simplePos x="0" y="0"/>
                <wp:positionH relativeFrom="column">
                  <wp:posOffset>57785</wp:posOffset>
                </wp:positionH>
                <wp:positionV relativeFrom="paragraph">
                  <wp:posOffset>3188970</wp:posOffset>
                </wp:positionV>
                <wp:extent cx="2891790" cy="121285"/>
                <wp:effectExtent l="0" t="0" r="381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1790" cy="121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E9456" id="Rectangle 10" o:spid="_x0000_s1026" style="position:absolute;margin-left:4.55pt;margin-top:251.1pt;width:227.7pt;height:9.5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" fillcolor="white [3212]" strokecolor="white [3212]" strokeweight="1pt">
                <v:path arrowok="t"/>
              </v:rect>
            </w:pict>
          </mc:Fallback>
        </mc:AlternateContent>
      </w:r>
      <w:r w:rsidR="00D12EED">
        <w:t xml:space="preserve"> </w:t>
      </w:r>
      <w:r w:rsidR="008B7DE6" w:rsidRPr="00E96CC6">
        <w:br w:type="page"/>
      </w:r>
    </w:p>
    <w:p w14:paraId="4850FA2F" w14:textId="69D57A79" w:rsidR="00C91DC4" w:rsidRDefault="00D96754" w:rsidP="00C96FB7">
      <w:pPr>
        <w:spacing w:before="960"/>
        <w:ind w:left="144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005C81B" wp14:editId="5153B48F">
                <wp:simplePos x="0" y="0"/>
                <wp:positionH relativeFrom="margin">
                  <wp:align>right</wp:align>
                </wp:positionH>
                <wp:positionV relativeFrom="topMargin">
                  <wp:posOffset>571500</wp:posOffset>
                </wp:positionV>
                <wp:extent cx="3257550" cy="3429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CDF7F5" w14:textId="7FB487DC" w:rsidR="00AF6A3C" w:rsidRPr="00D96754" w:rsidRDefault="003A18E8" w:rsidP="00104976">
                            <w:pPr>
                              <w:pStyle w:val="Heading2"/>
                              <w:ind w:left="0"/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</w:pPr>
                            <w:r w:rsidRPr="00D96754"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  <w:t>SPEAKING AGEND</w:t>
                            </w:r>
                            <w:r w:rsidR="00D96754"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5C81B" id="Text Box 5" o:spid="_x0000_s1036" type="#_x0000_t202" style="position:absolute;left:0;text-align:left;margin-left:205.3pt;margin-top:45pt;width:256.5pt;height:27pt;z-index:251616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" filled="f" stroked="f">
                <v:textbox>
                  <w:txbxContent>
                    <w:p w14:paraId="6FCDF7F5" w14:textId="7FB487DC" w:rsidR="00AF6A3C" w:rsidRPr="00D96754" w:rsidRDefault="003A18E8" w:rsidP="00104976">
                      <w:pPr>
                        <w:pStyle w:val="Heading2"/>
                        <w:ind w:left="0"/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</w:pPr>
                      <w:r w:rsidRPr="00D96754"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  <w:t>SPEAKING AGEND</w:t>
                      </w:r>
                      <w:r w:rsidR="00D96754"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  <w:t>A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1" locked="0" layoutInCell="1" allowOverlap="1" wp14:anchorId="0490AD36" wp14:editId="5899D82E">
                <wp:simplePos x="0" y="0"/>
                <wp:positionH relativeFrom="page">
                  <wp:posOffset>800100</wp:posOffset>
                </wp:positionH>
                <wp:positionV relativeFrom="margin">
                  <wp:posOffset>57150</wp:posOffset>
                </wp:positionV>
                <wp:extent cx="3753485" cy="6419850"/>
                <wp:effectExtent l="19050" t="19050" r="1841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3485" cy="6419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7017" w14:textId="77777777" w:rsidR="00AF6A3C" w:rsidRPr="00104976" w:rsidRDefault="00AF6A3C" w:rsidP="00113AF6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0AD36" id="Text Box 2" o:spid="_x0000_s1037" type="#_x0000_t202" style="position:absolute;left:0;text-align:left;margin-left:63pt;margin-top:4.5pt;width:295.55pt;height:505.5pt;z-index:-251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" filled="f" strokecolor="silver" strokeweight="3pt">
                <v:textbox>
                  <w:txbxContent>
                    <w:p w14:paraId="7EE77017" w14:textId="77777777" w:rsidR="00AF6A3C" w:rsidRPr="00104976" w:rsidRDefault="00AF6A3C" w:rsidP="00113AF6">
                      <w:pPr>
                        <w:jc w:val="both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3754" behindDoc="0" locked="0" layoutInCell="1" allowOverlap="1" wp14:anchorId="5802F678" wp14:editId="1D1BCA21">
                <wp:simplePos x="0" y="0"/>
                <wp:positionH relativeFrom="page">
                  <wp:posOffset>5715000</wp:posOffset>
                </wp:positionH>
                <wp:positionV relativeFrom="margin">
                  <wp:posOffset>38100</wp:posOffset>
                </wp:positionV>
                <wp:extent cx="3657600" cy="6438900"/>
                <wp:effectExtent l="19050" t="1905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438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3BAD5" w14:textId="77777777" w:rsidR="00AF6A3C" w:rsidRPr="00AA365B" w:rsidRDefault="00AF6A3C" w:rsidP="00AF6A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2F678" id="Text Box 3" o:spid="_x0000_s1038" type="#_x0000_t202" style="position:absolute;left:0;text-align:left;margin-left:450pt;margin-top:3pt;width:4in;height:507pt;z-index:2515737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" filled="f" strokecolor="silver" strokeweight="3pt">
                <v:textbox>
                  <w:txbxContent>
                    <w:p w14:paraId="7A63BAD5" w14:textId="77777777" w:rsidR="00AF6A3C" w:rsidRPr="00AA365B" w:rsidRDefault="00AF6A3C" w:rsidP="00AF6A3C"/>
                  </w:txbxContent>
                </v:textbox>
                <w10:wrap anchorx="page" anchory="margin"/>
              </v:shape>
            </w:pict>
          </mc:Fallback>
        </mc:AlternateContent>
      </w:r>
      <w:r w:rsidR="00977370"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77172970" wp14:editId="7918DC7A">
                <wp:simplePos x="0" y="0"/>
                <wp:positionH relativeFrom="page">
                  <wp:posOffset>5762625</wp:posOffset>
                </wp:positionH>
                <wp:positionV relativeFrom="margin">
                  <wp:posOffset>9525</wp:posOffset>
                </wp:positionV>
                <wp:extent cx="3590925" cy="6448425"/>
                <wp:effectExtent l="0" t="0" r="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644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9AA802" w14:textId="77777777" w:rsidR="009976DC" w:rsidRPr="009976DC" w:rsidRDefault="009976DC" w:rsidP="009976DC">
                            <w:pPr>
                              <w:spacing w:line="360" w:lineRule="auto"/>
                              <w:rPr>
                                <w:rFonts w:ascii="Eras Demi ITC" w:hAnsi="Eras Demi ITC" w:cstheme="minorHAnsi"/>
                                <w:b/>
                                <w:color w:val="auto"/>
                                <w:spacing w:val="60"/>
                                <w:sz w:val="2"/>
                                <w:szCs w:val="2"/>
                              </w:rPr>
                            </w:pPr>
                          </w:p>
                          <w:p w14:paraId="645EBB6F" w14:textId="33000749" w:rsidR="00431EA5" w:rsidRPr="00BE7B5A" w:rsidRDefault="00BE7B5A" w:rsidP="00431EA5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  <w:t>Day 1 (10/15/2026) Continued</w:t>
                            </w:r>
                          </w:p>
                          <w:p w14:paraId="4BF1E36E" w14:textId="7CE505E2" w:rsidR="00431EA5" w:rsidRPr="00BE7B5A" w:rsidRDefault="00BE7B5A" w:rsidP="00431EA5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>3:30pm-5:00pm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  <w:t xml:space="preserve"> – </w:t>
                            </w:r>
                            <w:r w:rsidRPr="00823CB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 xml:space="preserve">Tiffany Wenzel, RDN - 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  <w:t>Foodborne Illness – A Recipe for Disaster?</w:t>
                            </w:r>
                          </w:p>
                          <w:p w14:paraId="4FE86D35" w14:textId="77777777" w:rsidR="00431EA5" w:rsidRPr="00BE7B5A" w:rsidRDefault="00431EA5" w:rsidP="00431EA5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</w:p>
                          <w:p w14:paraId="74D77C97" w14:textId="28F87D67" w:rsidR="00072178" w:rsidRPr="00BE7B5A" w:rsidRDefault="00BE7B5A" w:rsidP="004F009D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  <w:t xml:space="preserve">Day 2 (10/16/2026) </w:t>
                            </w:r>
                          </w:p>
                          <w:p w14:paraId="5D4DB55F" w14:textId="52A53441" w:rsidR="00CA4775" w:rsidRPr="00BE7B5A" w:rsidRDefault="00BE7B5A" w:rsidP="00CA4775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8:30am-8:45am </w:t>
                            </w:r>
                            <w:r w:rsidRPr="00BE7B5A"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  <w:t>Welcome Members</w:t>
                            </w:r>
                          </w:p>
                          <w:p w14:paraId="3C3E5D90" w14:textId="13C508A7" w:rsidR="002A4799" w:rsidRPr="00BE7B5A" w:rsidRDefault="00BE7B5A" w:rsidP="002A4799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 xml:space="preserve">8:45am-10:15am – Kristina Hanning, LNFA, Administrator - </w:t>
                            </w:r>
                            <w:r w:rsidRPr="00BE7B5A">
                              <w:rPr>
                                <w:rFonts w:ascii="Rockwell" w:eastAsia="Times New Roman" w:hAnsi="Rockwell"/>
                                <w:bCs/>
                                <w:i w:val="0"/>
                                <w:color w:val="auto"/>
                                <w:spacing w:val="0"/>
                              </w:rPr>
                              <w:t>Communication and Leadership</w:t>
                            </w:r>
                          </w:p>
                          <w:p w14:paraId="0AFD69B3" w14:textId="32D9FBC4" w:rsidR="00C16B73" w:rsidRPr="00BE7B5A" w:rsidRDefault="00BE7B5A" w:rsidP="007535DE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10:15am-10:30am </w:t>
                            </w:r>
                            <w:r w:rsidRPr="00BE7B5A"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  <w:t>Break</w:t>
                            </w:r>
                          </w:p>
                          <w:p w14:paraId="2669453B" w14:textId="43836189" w:rsidR="0094225F" w:rsidRPr="00BE7B5A" w:rsidRDefault="00BE7B5A" w:rsidP="0094225F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10:30am-12:15pm- Fred </w:t>
                            </w:r>
                            <w:r w:rsidR="00CB78F4"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Dewayne Pace, CDM, CFPP – </w:t>
                            </w:r>
                            <w:r w:rsidR="00CB78F4" w:rsidRPr="00BE7B5A"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  <w:t>Got A Big Ego</w:t>
                            </w:r>
                          </w:p>
                          <w:p w14:paraId="685C5DFB" w14:textId="6CFA33BF" w:rsidR="00AF6A3C" w:rsidRPr="00BE7B5A" w:rsidRDefault="00BE7B5A" w:rsidP="003077CE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 xml:space="preserve">12:15pm-1:30pm 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  <w:t>Lunch/Business Meeting</w:t>
                            </w:r>
                          </w:p>
                          <w:p w14:paraId="54E5BFE2" w14:textId="1468FA3E" w:rsidR="002A4799" w:rsidRPr="00AE20F4" w:rsidRDefault="002A4799" w:rsidP="00A74862">
                            <w:pPr>
                              <w:jc w:val="left"/>
                              <w:rPr>
                                <w:rFonts w:ascii="Rockwell" w:hAnsi="Rockwel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72970" id="Text Box 9" o:spid="_x0000_s1039" type="#_x0000_t202" style="position:absolute;left:0;text-align:left;margin-left:453.75pt;margin-top:.75pt;width:282.75pt;height:507.75pt;z-index:2517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" filled="f" stroked="f">
                <v:textbox>
                  <w:txbxContent>
                    <w:p w14:paraId="479AA802" w14:textId="77777777" w:rsidR="009976DC" w:rsidRPr="009976DC" w:rsidRDefault="009976DC" w:rsidP="009976DC">
                      <w:pPr>
                        <w:spacing w:line="360" w:lineRule="auto"/>
                        <w:rPr>
                          <w:rFonts w:ascii="Eras Demi ITC" w:hAnsi="Eras Demi ITC" w:cstheme="minorHAnsi"/>
                          <w:b/>
                          <w:color w:val="auto"/>
                          <w:spacing w:val="60"/>
                          <w:sz w:val="2"/>
                          <w:szCs w:val="2"/>
                        </w:rPr>
                      </w:pPr>
                    </w:p>
                    <w:p w14:paraId="645EBB6F" w14:textId="33000749" w:rsidR="00431EA5" w:rsidRPr="00BE7B5A" w:rsidRDefault="00BE7B5A" w:rsidP="00431EA5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  <w:t>Day 1 (10/15/2026) Continued</w:t>
                      </w:r>
                    </w:p>
                    <w:p w14:paraId="4BF1E36E" w14:textId="7CE505E2" w:rsidR="00431EA5" w:rsidRPr="00BE7B5A" w:rsidRDefault="00BE7B5A" w:rsidP="00431EA5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>3:30pm-5:00pm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  <w:t xml:space="preserve"> – </w:t>
                      </w:r>
                      <w:r w:rsidRPr="00823CB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 xml:space="preserve">Tiffany Wenzel, RDN - 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  <w:t>Foodborne Illness – A Recipe for Disaster?</w:t>
                      </w:r>
                    </w:p>
                    <w:p w14:paraId="4FE86D35" w14:textId="77777777" w:rsidR="00431EA5" w:rsidRPr="00BE7B5A" w:rsidRDefault="00431EA5" w:rsidP="00431EA5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</w:p>
                    <w:p w14:paraId="74D77C97" w14:textId="28F87D67" w:rsidR="00072178" w:rsidRPr="00BE7B5A" w:rsidRDefault="00BE7B5A" w:rsidP="004F009D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  <w:t xml:space="preserve">Day 2 (10/16/2026) </w:t>
                      </w:r>
                    </w:p>
                    <w:p w14:paraId="5D4DB55F" w14:textId="52A53441" w:rsidR="00CA4775" w:rsidRPr="00BE7B5A" w:rsidRDefault="00BE7B5A" w:rsidP="00CA4775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8:30am-8:45am </w:t>
                      </w:r>
                      <w:r w:rsidRPr="00BE7B5A"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  <w:t>Welcome Members</w:t>
                      </w:r>
                    </w:p>
                    <w:p w14:paraId="3C3E5D90" w14:textId="13C508A7" w:rsidR="002A4799" w:rsidRPr="00BE7B5A" w:rsidRDefault="00BE7B5A" w:rsidP="002A4799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 xml:space="preserve">8:45am-10:15am – Kristina Hanning, LNFA, Administrator - </w:t>
                      </w:r>
                      <w:r w:rsidRPr="00BE7B5A">
                        <w:rPr>
                          <w:rFonts w:ascii="Rockwell" w:eastAsia="Times New Roman" w:hAnsi="Rockwell"/>
                          <w:bCs/>
                          <w:i w:val="0"/>
                          <w:color w:val="auto"/>
                          <w:spacing w:val="0"/>
                        </w:rPr>
                        <w:t>Communication and Leadership</w:t>
                      </w:r>
                    </w:p>
                    <w:p w14:paraId="0AFD69B3" w14:textId="32D9FBC4" w:rsidR="00C16B73" w:rsidRPr="00BE7B5A" w:rsidRDefault="00BE7B5A" w:rsidP="007535DE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10:15am-10:30am </w:t>
                      </w:r>
                      <w:r w:rsidRPr="00BE7B5A"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  <w:t>Break</w:t>
                      </w:r>
                    </w:p>
                    <w:p w14:paraId="2669453B" w14:textId="43836189" w:rsidR="0094225F" w:rsidRPr="00BE7B5A" w:rsidRDefault="00BE7B5A" w:rsidP="0094225F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10:30am-12:15pm- Fred </w:t>
                      </w:r>
                      <w:r w:rsidR="00CB78F4"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Dewayne Pace, CDM, CFPP – </w:t>
                      </w:r>
                      <w:r w:rsidR="00CB78F4" w:rsidRPr="00BE7B5A"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  <w:t>Got A Big Ego</w:t>
                      </w:r>
                    </w:p>
                    <w:p w14:paraId="685C5DFB" w14:textId="6CFA33BF" w:rsidR="00AF6A3C" w:rsidRPr="00BE7B5A" w:rsidRDefault="00BE7B5A" w:rsidP="003077CE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 xml:space="preserve">12:15pm-1:30pm 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  <w:t>Lunch/Business Meeting</w:t>
                      </w:r>
                    </w:p>
                    <w:p w14:paraId="54E5BFE2" w14:textId="1468FA3E" w:rsidR="002A4799" w:rsidRPr="00AE20F4" w:rsidRDefault="002A4799" w:rsidP="00A74862">
                      <w:pPr>
                        <w:jc w:val="left"/>
                        <w:rPr>
                          <w:rFonts w:ascii="Rockwell" w:hAnsi="Rockwell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535DE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1310CE36" wp14:editId="11FBDA28">
                <wp:simplePos x="0" y="0"/>
                <wp:positionH relativeFrom="page">
                  <wp:posOffset>885139</wp:posOffset>
                </wp:positionH>
                <wp:positionV relativeFrom="margin">
                  <wp:posOffset>-26519</wp:posOffset>
                </wp:positionV>
                <wp:extent cx="3625850" cy="6868973"/>
                <wp:effectExtent l="0" t="0" r="0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0" cy="6868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5CE0DF" w14:textId="77777777" w:rsidR="009976DC" w:rsidRPr="009976DC" w:rsidRDefault="009976DC" w:rsidP="007535DE">
                            <w:pPr>
                              <w:spacing w:line="360" w:lineRule="auto"/>
                              <w:jc w:val="left"/>
                              <w:rPr>
                                <w:rFonts w:ascii="Eras Demi ITC" w:hAnsi="Eras Demi ITC" w:cstheme="minorHAnsi"/>
                                <w:b/>
                                <w:color w:val="auto"/>
                                <w:spacing w:val="60"/>
                                <w:sz w:val="2"/>
                                <w:szCs w:val="2"/>
                              </w:rPr>
                            </w:pPr>
                          </w:p>
                          <w:p w14:paraId="7B969D16" w14:textId="77777777" w:rsidR="00E959E3" w:rsidRDefault="00E959E3" w:rsidP="00CA4775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</w:rPr>
                            </w:pPr>
                          </w:p>
                          <w:p w14:paraId="295A8D1B" w14:textId="3A79EC01" w:rsidR="00E959E3" w:rsidRPr="00BE7B5A" w:rsidRDefault="00BE7B5A" w:rsidP="00E959E3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  <w:t>Day 0 (10/14/2026)</w:t>
                            </w:r>
                          </w:p>
                          <w:p w14:paraId="0A0FD612" w14:textId="5711703F" w:rsidR="00E959E3" w:rsidRPr="00BE7B5A" w:rsidRDefault="00BE7B5A" w:rsidP="00E959E3">
                            <w:pPr>
                              <w:pStyle w:val="BodyText1"/>
                              <w:jc w:val="both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pacing w:val="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pacing w:val="0"/>
                              </w:rPr>
                              <w:t xml:space="preserve">4:00pm-5:30pm 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auto"/>
                                <w:spacing w:val="0"/>
                              </w:rPr>
                              <w:t xml:space="preserve">Officers Training </w:t>
                            </w:r>
                          </w:p>
                          <w:p w14:paraId="25F25A7D" w14:textId="38718174" w:rsidR="00E959E3" w:rsidRPr="00BE7B5A" w:rsidRDefault="00BE7B5A" w:rsidP="00E959E3">
                            <w:pPr>
                              <w:pStyle w:val="BodyText1"/>
                              <w:jc w:val="both"/>
                              <w:rPr>
                                <w:rFonts w:ascii="Rockwell" w:hAnsi="Rockwell" w:cstheme="minorHAnsi"/>
                                <w:i w:val="0"/>
                                <w:color w:val="auto"/>
                                <w:spacing w:val="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pacing w:val="0"/>
                              </w:rPr>
                              <w:t xml:space="preserve"> </w:t>
                            </w:r>
                            <w:bookmarkStart w:id="2" w:name="_Hlk222324034"/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auto"/>
                                <w:spacing w:val="0"/>
                              </w:rPr>
                              <w:t xml:space="preserve">5:30pm-6:30pm 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auto"/>
                                <w:spacing w:val="0"/>
                              </w:rPr>
                              <w:t>Executive Board Meeting</w:t>
                            </w:r>
                          </w:p>
                          <w:p w14:paraId="5FE2BDF0" w14:textId="77777777" w:rsidR="00431EA5" w:rsidRPr="00BE7B5A" w:rsidRDefault="00431EA5" w:rsidP="00CA4775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  <w:bookmarkStart w:id="3" w:name="_Hlk222930755"/>
                            <w:bookmarkEnd w:id="2"/>
                          </w:p>
                          <w:p w14:paraId="0F3BE994" w14:textId="4FF493B7" w:rsidR="009D0AF1" w:rsidRPr="00BE7B5A" w:rsidRDefault="00BE7B5A" w:rsidP="00CA4775">
                            <w:pPr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color w:val="auto"/>
                                <w:spacing w:val="60"/>
                                <w:sz w:val="22"/>
                                <w:szCs w:val="22"/>
                              </w:rPr>
                              <w:t>Day 1 (10/15/2026)</w:t>
                            </w:r>
                          </w:p>
                          <w:p w14:paraId="268B8E4D" w14:textId="4EA277C0" w:rsidR="003E6337" w:rsidRPr="00BE7B5A" w:rsidRDefault="00BE7B5A" w:rsidP="00685922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</w:pPr>
                            <w:bookmarkStart w:id="4" w:name="_Hlk143702146"/>
                            <w:bookmarkEnd w:id="3"/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8:30am-8:45am </w:t>
                            </w:r>
                            <w:r w:rsidRPr="00BE7B5A"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  <w:t>Welcome Members</w:t>
                            </w:r>
                          </w:p>
                          <w:p w14:paraId="0A3FFC55" w14:textId="2241941F" w:rsidR="00023AA1" w:rsidRPr="00BE7B5A" w:rsidRDefault="00BE7B5A" w:rsidP="00095943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>8:45am-10:30am</w:t>
                            </w:r>
                            <w:bookmarkStart w:id="5" w:name="_Hlk222234419"/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 - </w:t>
                            </w:r>
                            <w:r w:rsidR="00CB78F4"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>Fred Mahaffey</w:t>
                            </w:r>
                            <w:r w:rsidR="00CB78F4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>, CDM, CFPP</w:t>
                            </w:r>
                            <w:r w:rsidR="00CB78F4"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 xml:space="preserve"> – </w:t>
                            </w:r>
                            <w:r w:rsidR="00CB78F4" w:rsidRPr="00BE7B5A">
                              <w:rPr>
                                <w:rFonts w:ascii="Rockwell" w:hAnsi="Rockwell" w:cstheme="minorHAnsi"/>
                                <w:bCs/>
                                <w:i w:val="0"/>
                                <w:color w:val="auto"/>
                                <w:spacing w:val="60"/>
                              </w:rPr>
                              <w:t>Ethics: Beyond the Rulebook</w:t>
                            </w:r>
                          </w:p>
                          <w:p w14:paraId="4C747EB0" w14:textId="5197D519" w:rsidR="00023AA1" w:rsidRPr="00BE7B5A" w:rsidRDefault="00BE7B5A" w:rsidP="00095943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 xml:space="preserve">10:30am-12:00pm – Jesus Garcia, Administrator – 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  <w:t>World of the Types of Leaders</w:t>
                            </w:r>
                          </w:p>
                          <w:p w14:paraId="67FB235B" w14:textId="756397F2" w:rsidR="0094225F" w:rsidRPr="00BE7B5A" w:rsidRDefault="00BE7B5A" w:rsidP="0094225F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i w:val="0"/>
                                <w:color w:val="auto"/>
                                <w:spacing w:val="60"/>
                              </w:rPr>
                              <w:t>12:00pm-1:15pm Vendor Show/Lunch</w:t>
                            </w:r>
                          </w:p>
                          <w:p w14:paraId="69D07E76" w14:textId="514655CD" w:rsidR="00E959E3" w:rsidRPr="00BE7B5A" w:rsidRDefault="00BE7B5A" w:rsidP="00E959E3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>1:30pm-2:30pm – Mary Lively, LDN, RDN –</w:t>
                            </w:r>
                            <w:r w:rsidRPr="00BE7B5A"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  <w:t xml:space="preserve"> Communication and Employee Motivation</w:t>
                            </w:r>
                          </w:p>
                          <w:p w14:paraId="5003B99D" w14:textId="2FB82E6A" w:rsidR="00431EA5" w:rsidRPr="00BE7B5A" w:rsidRDefault="00BE7B5A" w:rsidP="00431EA5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i w:val="0"/>
                                <w:color w:val="000000"/>
                              </w:rPr>
                            </w:pPr>
                            <w:r w:rsidRPr="00BE7B5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</w:rPr>
                              <w:t>2:30pm-3:30pm – Joyce Lamilla -</w:t>
                            </w:r>
                            <w:r w:rsidRPr="00BE7B5A">
                              <w:rPr>
                                <w:rFonts w:ascii="Rockwell" w:eastAsia="Times New Roman" w:hAnsi="Rockwell"/>
                                <w:b/>
                                <w:i w:val="0"/>
                                <w:color w:val="auto"/>
                                <w:spacing w:val="0"/>
                              </w:rPr>
                              <w:t xml:space="preserve"> </w:t>
                            </w:r>
                            <w:proofErr w:type="gramStart"/>
                            <w:r w:rsidRPr="00BE7B5A">
                              <w:rPr>
                                <w:rFonts w:ascii="Rockwell" w:eastAsia="Times New Roman" w:hAnsi="Rockwell"/>
                                <w:b/>
                                <w:i w:val="0"/>
                                <w:color w:val="auto"/>
                                <w:spacing w:val="0"/>
                              </w:rPr>
                              <w:t>M.ED</w:t>
                            </w:r>
                            <w:proofErr w:type="gramEnd"/>
                            <w:r w:rsidRPr="00BE7B5A">
                              <w:rPr>
                                <w:rFonts w:ascii="Rockwell" w:eastAsia="Times New Roman" w:hAnsi="Rockwell"/>
                                <w:b/>
                                <w:i w:val="0"/>
                                <w:color w:val="auto"/>
                                <w:spacing w:val="0"/>
                              </w:rPr>
                              <w:t xml:space="preserve">, RD, LD, FAND – </w:t>
                            </w:r>
                            <w:r w:rsidRPr="00BE7B5A">
                              <w:rPr>
                                <w:rFonts w:ascii="Rockwell" w:eastAsia="Times New Roman" w:hAnsi="Rockwell"/>
                                <w:bCs/>
                                <w:i w:val="0"/>
                                <w:color w:val="auto"/>
                                <w:spacing w:val="0"/>
                              </w:rPr>
                              <w:t>Impact of Glp1 Medication Use on Older Adults and Practical Considerations in Food Service</w:t>
                            </w:r>
                          </w:p>
                          <w:p w14:paraId="1F61DF00" w14:textId="327CF4AB" w:rsidR="00E959E3" w:rsidRPr="00685922" w:rsidRDefault="00E959E3" w:rsidP="00095943">
                            <w:pPr>
                              <w:pStyle w:val="BodyText1"/>
                              <w:spacing w:line="360" w:lineRule="auto"/>
                              <w:jc w:val="left"/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bookmarkEnd w:id="5"/>
                          <w:p w14:paraId="2D9EDFB3" w14:textId="51A5A706" w:rsidR="00663CBA" w:rsidRPr="00355D3B" w:rsidRDefault="00663CBA" w:rsidP="00663CBA">
                            <w:pPr>
                              <w:pStyle w:val="BodyText1"/>
                              <w:jc w:val="both"/>
                              <w:rPr>
                                <w:rFonts w:ascii="Century Gothic" w:hAnsi="Century Gothic" w:cstheme="minorHAnsi"/>
                                <w:i w:val="0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40CCEFE8" w14:textId="77777777" w:rsidR="00663CBA" w:rsidRPr="00F92926" w:rsidRDefault="00663CBA" w:rsidP="00375455">
                            <w:pPr>
                              <w:spacing w:after="0"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bookmarkEnd w:id="4"/>
                          <w:p w14:paraId="0C984D7C" w14:textId="0F04F056" w:rsidR="003A18E8" w:rsidRPr="0033022D" w:rsidRDefault="003A18E8" w:rsidP="0033022D">
                            <w:pPr>
                              <w:pStyle w:val="BodyText1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0CE36" id="Text Box 4" o:spid="_x0000_s1040" type="#_x0000_t202" style="position:absolute;left:0;text-align:left;margin-left:69.7pt;margin-top:-2.1pt;width:285.5pt;height:540.85pt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" filled="f" stroked="f">
                <v:textbox>
                  <w:txbxContent>
                    <w:p w14:paraId="1E5CE0DF" w14:textId="77777777" w:rsidR="009976DC" w:rsidRPr="009976DC" w:rsidRDefault="009976DC" w:rsidP="007535DE">
                      <w:pPr>
                        <w:spacing w:line="360" w:lineRule="auto"/>
                        <w:jc w:val="left"/>
                        <w:rPr>
                          <w:rFonts w:ascii="Eras Demi ITC" w:hAnsi="Eras Demi ITC" w:cstheme="minorHAnsi"/>
                          <w:b/>
                          <w:color w:val="auto"/>
                          <w:spacing w:val="60"/>
                          <w:sz w:val="2"/>
                          <w:szCs w:val="2"/>
                        </w:rPr>
                      </w:pPr>
                    </w:p>
                    <w:p w14:paraId="7B969D16" w14:textId="77777777" w:rsidR="00E959E3" w:rsidRDefault="00E959E3" w:rsidP="00CA4775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</w:rPr>
                      </w:pPr>
                    </w:p>
                    <w:p w14:paraId="295A8D1B" w14:textId="3A79EC01" w:rsidR="00E959E3" w:rsidRPr="00BE7B5A" w:rsidRDefault="00BE7B5A" w:rsidP="00E959E3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  <w:t>Day 0 (10/14/2026)</w:t>
                      </w:r>
                    </w:p>
                    <w:p w14:paraId="0A0FD612" w14:textId="5711703F" w:rsidR="00E959E3" w:rsidRPr="00BE7B5A" w:rsidRDefault="00BE7B5A" w:rsidP="00E959E3">
                      <w:pPr>
                        <w:pStyle w:val="BodyText1"/>
                        <w:jc w:val="both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pacing w:val="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pacing w:val="0"/>
                        </w:rPr>
                        <w:t xml:space="preserve">4:00pm-5:30pm 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auto"/>
                          <w:spacing w:val="0"/>
                        </w:rPr>
                        <w:t xml:space="preserve">Officers Training </w:t>
                      </w:r>
                    </w:p>
                    <w:p w14:paraId="25F25A7D" w14:textId="38718174" w:rsidR="00E959E3" w:rsidRPr="00BE7B5A" w:rsidRDefault="00BE7B5A" w:rsidP="00E959E3">
                      <w:pPr>
                        <w:pStyle w:val="BodyText1"/>
                        <w:jc w:val="both"/>
                        <w:rPr>
                          <w:rFonts w:ascii="Rockwell" w:hAnsi="Rockwell" w:cstheme="minorHAnsi"/>
                          <w:i w:val="0"/>
                          <w:color w:val="auto"/>
                          <w:spacing w:val="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pacing w:val="0"/>
                        </w:rPr>
                        <w:t xml:space="preserve"> </w:t>
                      </w:r>
                      <w:bookmarkStart w:id="6" w:name="_Hlk222324034"/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auto"/>
                          <w:spacing w:val="0"/>
                        </w:rPr>
                        <w:t xml:space="preserve">5:30pm-6:30pm 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auto"/>
                          <w:spacing w:val="0"/>
                        </w:rPr>
                        <w:t>Executive Board Meeting</w:t>
                      </w:r>
                    </w:p>
                    <w:p w14:paraId="5FE2BDF0" w14:textId="77777777" w:rsidR="00431EA5" w:rsidRPr="00BE7B5A" w:rsidRDefault="00431EA5" w:rsidP="00CA4775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  <w:bookmarkStart w:id="7" w:name="_Hlk222930755"/>
                      <w:bookmarkEnd w:id="6"/>
                    </w:p>
                    <w:p w14:paraId="0F3BE994" w14:textId="4FF493B7" w:rsidR="009D0AF1" w:rsidRPr="00BE7B5A" w:rsidRDefault="00BE7B5A" w:rsidP="00CA4775">
                      <w:pPr>
                        <w:spacing w:line="360" w:lineRule="auto"/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color w:val="auto"/>
                          <w:spacing w:val="60"/>
                          <w:sz w:val="22"/>
                          <w:szCs w:val="22"/>
                        </w:rPr>
                        <w:t>Day 1 (10/15/2026)</w:t>
                      </w:r>
                    </w:p>
                    <w:p w14:paraId="268B8E4D" w14:textId="4EA277C0" w:rsidR="003E6337" w:rsidRPr="00BE7B5A" w:rsidRDefault="00BE7B5A" w:rsidP="00685922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</w:pPr>
                      <w:bookmarkStart w:id="8" w:name="_Hlk143702146"/>
                      <w:bookmarkEnd w:id="7"/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8:30am-8:45am </w:t>
                      </w:r>
                      <w:r w:rsidRPr="00BE7B5A"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  <w:t>Welcome Members</w:t>
                      </w:r>
                    </w:p>
                    <w:p w14:paraId="0A3FFC55" w14:textId="2241941F" w:rsidR="00023AA1" w:rsidRPr="00BE7B5A" w:rsidRDefault="00BE7B5A" w:rsidP="00095943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>8:45am-10:30am</w:t>
                      </w:r>
                      <w:bookmarkStart w:id="9" w:name="_Hlk222234419"/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 - </w:t>
                      </w:r>
                      <w:r w:rsidR="00CB78F4"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>Fred Mahaffey</w:t>
                      </w:r>
                      <w:r w:rsidR="00CB78F4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>, CDM, CFPP</w:t>
                      </w:r>
                      <w:r w:rsidR="00CB78F4"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 xml:space="preserve"> – </w:t>
                      </w:r>
                      <w:r w:rsidR="00CB78F4" w:rsidRPr="00BE7B5A">
                        <w:rPr>
                          <w:rFonts w:ascii="Rockwell" w:hAnsi="Rockwell" w:cstheme="minorHAnsi"/>
                          <w:bCs/>
                          <w:i w:val="0"/>
                          <w:color w:val="auto"/>
                          <w:spacing w:val="60"/>
                        </w:rPr>
                        <w:t>Ethics: Beyond the Rulebook</w:t>
                      </w:r>
                    </w:p>
                    <w:p w14:paraId="4C747EB0" w14:textId="5197D519" w:rsidR="00023AA1" w:rsidRPr="00BE7B5A" w:rsidRDefault="00BE7B5A" w:rsidP="00095943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 xml:space="preserve">10:30am-12:00pm – Jesus Garcia, Administrator – 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  <w:t>World of the Types of Leaders</w:t>
                      </w:r>
                    </w:p>
                    <w:p w14:paraId="67FB235B" w14:textId="756397F2" w:rsidR="0094225F" w:rsidRPr="00BE7B5A" w:rsidRDefault="00BE7B5A" w:rsidP="0094225F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i w:val="0"/>
                          <w:color w:val="auto"/>
                          <w:spacing w:val="60"/>
                        </w:rPr>
                        <w:t>12:00pm-1:15pm Vendor Show/Lunch</w:t>
                      </w:r>
                    </w:p>
                    <w:p w14:paraId="69D07E76" w14:textId="514655CD" w:rsidR="00E959E3" w:rsidRPr="00BE7B5A" w:rsidRDefault="00BE7B5A" w:rsidP="00E959E3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>1:30pm-2:30pm – Mary Lively, LDN, RDN –</w:t>
                      </w:r>
                      <w:r w:rsidRPr="00BE7B5A"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  <w:t xml:space="preserve"> Communication and Employee Motivation</w:t>
                      </w:r>
                    </w:p>
                    <w:p w14:paraId="5003B99D" w14:textId="2FB82E6A" w:rsidR="00431EA5" w:rsidRPr="00BE7B5A" w:rsidRDefault="00BE7B5A" w:rsidP="00431EA5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i w:val="0"/>
                          <w:color w:val="000000"/>
                        </w:rPr>
                      </w:pPr>
                      <w:r w:rsidRPr="00BE7B5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</w:rPr>
                        <w:t>2:30pm-3:30pm – Joyce Lamilla -</w:t>
                      </w:r>
                      <w:r w:rsidRPr="00BE7B5A">
                        <w:rPr>
                          <w:rFonts w:ascii="Rockwell" w:eastAsia="Times New Roman" w:hAnsi="Rockwell"/>
                          <w:b/>
                          <w:i w:val="0"/>
                          <w:color w:val="auto"/>
                          <w:spacing w:val="0"/>
                        </w:rPr>
                        <w:t xml:space="preserve"> </w:t>
                      </w:r>
                      <w:proofErr w:type="gramStart"/>
                      <w:r w:rsidRPr="00BE7B5A">
                        <w:rPr>
                          <w:rFonts w:ascii="Rockwell" w:eastAsia="Times New Roman" w:hAnsi="Rockwell"/>
                          <w:b/>
                          <w:i w:val="0"/>
                          <w:color w:val="auto"/>
                          <w:spacing w:val="0"/>
                        </w:rPr>
                        <w:t>M.ED</w:t>
                      </w:r>
                      <w:proofErr w:type="gramEnd"/>
                      <w:r w:rsidRPr="00BE7B5A">
                        <w:rPr>
                          <w:rFonts w:ascii="Rockwell" w:eastAsia="Times New Roman" w:hAnsi="Rockwell"/>
                          <w:b/>
                          <w:i w:val="0"/>
                          <w:color w:val="auto"/>
                          <w:spacing w:val="0"/>
                        </w:rPr>
                        <w:t xml:space="preserve">, RD, LD, FAND – </w:t>
                      </w:r>
                      <w:r w:rsidRPr="00BE7B5A">
                        <w:rPr>
                          <w:rFonts w:ascii="Rockwell" w:eastAsia="Times New Roman" w:hAnsi="Rockwell"/>
                          <w:bCs/>
                          <w:i w:val="0"/>
                          <w:color w:val="auto"/>
                          <w:spacing w:val="0"/>
                        </w:rPr>
                        <w:t>Impact of Glp1 Medication Use on Older Adults and Practical Considerations in Food Service</w:t>
                      </w:r>
                    </w:p>
                    <w:p w14:paraId="1F61DF00" w14:textId="327CF4AB" w:rsidR="00E959E3" w:rsidRPr="00685922" w:rsidRDefault="00E959E3" w:rsidP="00095943">
                      <w:pPr>
                        <w:pStyle w:val="BodyText1"/>
                        <w:spacing w:line="360" w:lineRule="auto"/>
                        <w:jc w:val="left"/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  <w:sz w:val="20"/>
                          <w:szCs w:val="20"/>
                        </w:rPr>
                      </w:pPr>
                    </w:p>
                    <w:bookmarkEnd w:id="9"/>
                    <w:p w14:paraId="2D9EDFB3" w14:textId="51A5A706" w:rsidR="00663CBA" w:rsidRPr="00355D3B" w:rsidRDefault="00663CBA" w:rsidP="00663CBA">
                      <w:pPr>
                        <w:pStyle w:val="BodyText1"/>
                        <w:jc w:val="both"/>
                        <w:rPr>
                          <w:rFonts w:ascii="Century Gothic" w:hAnsi="Century Gothic" w:cstheme="minorHAnsi"/>
                          <w:i w:val="0"/>
                          <w:color w:val="auto"/>
                          <w:sz w:val="16"/>
                          <w:szCs w:val="16"/>
                        </w:rPr>
                      </w:pPr>
                    </w:p>
                    <w:p w14:paraId="40CCEFE8" w14:textId="77777777" w:rsidR="00663CBA" w:rsidRPr="00F92926" w:rsidRDefault="00663CBA" w:rsidP="00375455">
                      <w:pPr>
                        <w:spacing w:after="0"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bookmarkEnd w:id="8"/>
                    <w:p w14:paraId="0C984D7C" w14:textId="0F04F056" w:rsidR="003A18E8" w:rsidRPr="0033022D" w:rsidRDefault="003A18E8" w:rsidP="0033022D">
                      <w:pPr>
                        <w:pStyle w:val="BodyText1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578879" behindDoc="0" locked="0" layoutInCell="1" allowOverlap="1" wp14:anchorId="647C3F99" wp14:editId="1DB626DC">
                <wp:simplePos x="0" y="0"/>
                <wp:positionH relativeFrom="column">
                  <wp:posOffset>-238125</wp:posOffset>
                </wp:positionH>
                <wp:positionV relativeFrom="paragraph">
                  <wp:posOffset>-523875</wp:posOffset>
                </wp:positionV>
                <wp:extent cx="3752215" cy="474980"/>
                <wp:effectExtent l="19050" t="19050" r="38735" b="5842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215" cy="47498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381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163BE" id="Rectangle 2" o:spid="_x0000_s1026" style="position:absolute;margin-left:-18.75pt;margin-top:-41.25pt;width:295.45pt;height:37.4pt;z-index:2515788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" fillcolor="#ffc000 [3207]" strokecolor="#ffd966 [1943]" strokeweight="3pt">
                <v:shadow on="t" color="#375623 [1609]" opacity=".5" offset="1pt"/>
              </v:rect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577854" behindDoc="0" locked="0" layoutInCell="1" allowOverlap="1" wp14:anchorId="647C3F99" wp14:editId="00C5FEF1">
                <wp:simplePos x="0" y="0"/>
                <wp:positionH relativeFrom="column">
                  <wp:posOffset>4669790</wp:posOffset>
                </wp:positionH>
                <wp:positionV relativeFrom="paragraph">
                  <wp:posOffset>-520065</wp:posOffset>
                </wp:positionV>
                <wp:extent cx="3669665" cy="474980"/>
                <wp:effectExtent l="21590" t="22860" r="33020" b="4508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9665" cy="4749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8E9DB" id="Rectangle 3" o:spid="_x0000_s1026" style="position:absolute;margin-left:367.7pt;margin-top:-40.95pt;width:288.95pt;height:37.4pt;z-index:2515778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" fillcolor="#ffc000 [3207]" strokecolor="#ffe599 [1303]" strokeweight="3pt">
                <v:shadow on="t" color="#7f5f00 [1607]" opacity=".5" offset="1pt"/>
              </v:rect>
            </w:pict>
          </mc:Fallback>
        </mc:AlternateContent>
      </w:r>
      <w:r w:rsidR="00D82C44"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DAC8A9E" wp14:editId="27148893">
                <wp:simplePos x="0" y="0"/>
                <wp:positionH relativeFrom="page">
                  <wp:posOffset>1240155</wp:posOffset>
                </wp:positionH>
                <wp:positionV relativeFrom="topMargin">
                  <wp:posOffset>581660</wp:posOffset>
                </wp:positionV>
                <wp:extent cx="2857500" cy="3429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57EA812" w14:textId="77777777" w:rsidR="00AF6A3C" w:rsidRPr="00D96754" w:rsidRDefault="003A18E8" w:rsidP="00104976">
                            <w:pPr>
                              <w:pStyle w:val="Heading2"/>
                              <w:ind w:left="0"/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</w:pPr>
                            <w:r w:rsidRPr="00D96754">
                              <w:rPr>
                                <w:rFonts w:ascii="Rockwell" w:hAnsi="Rockwell"/>
                                <w:color w:val="auto"/>
                                <w:sz w:val="31"/>
                                <w:szCs w:val="31"/>
                              </w:rPr>
                              <w:t>SPEAKING AGENDA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C8A9E" id="Text Box 6" o:spid="_x0000_s1041" type="#_x0000_t202" style="position:absolute;left:0;text-align:left;margin-left:97.65pt;margin-top:45.8pt;width:225pt;height:27pt;z-index: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" filled="f" stroked="f">
                <v:textbox>
                  <w:txbxContent>
                    <w:p w14:paraId="157EA812" w14:textId="77777777" w:rsidR="00AF6A3C" w:rsidRPr="00D96754" w:rsidRDefault="003A18E8" w:rsidP="00104976">
                      <w:pPr>
                        <w:pStyle w:val="Heading2"/>
                        <w:ind w:left="0"/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</w:pPr>
                      <w:r w:rsidRPr="00D96754">
                        <w:rPr>
                          <w:rFonts w:ascii="Rockwell" w:hAnsi="Rockwell"/>
                          <w:color w:val="auto"/>
                          <w:sz w:val="31"/>
                          <w:szCs w:val="31"/>
                        </w:rPr>
                        <w:t>SPEAKING AGENDA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79B31456" w14:textId="788DCE86" w:rsidR="00C91DC4" w:rsidRDefault="00C91DC4" w:rsidP="00C96FB7">
      <w:pPr>
        <w:spacing w:before="960"/>
        <w:ind w:left="144"/>
        <w:jc w:val="right"/>
      </w:pPr>
    </w:p>
    <w:p w14:paraId="6B6D8A1E" w14:textId="679AE8D0" w:rsidR="00581173" w:rsidRDefault="00581173" w:rsidP="00C96FB7">
      <w:pPr>
        <w:spacing w:before="960"/>
        <w:ind w:left="144"/>
        <w:jc w:val="right"/>
      </w:pPr>
    </w:p>
    <w:p w14:paraId="29286A2D" w14:textId="40B61EC4" w:rsidR="002F11AD" w:rsidRDefault="002F11AD" w:rsidP="00C96FB7">
      <w:pPr>
        <w:spacing w:before="960"/>
        <w:ind w:left="144"/>
        <w:jc w:val="right"/>
      </w:pPr>
    </w:p>
    <w:p w14:paraId="25C722F1" w14:textId="77777777" w:rsidR="002F11AD" w:rsidRDefault="002F11AD">
      <w:pPr>
        <w:spacing w:after="0" w:line="240" w:lineRule="auto"/>
        <w:jc w:val="left"/>
      </w:pPr>
      <w:r>
        <w:br w:type="page"/>
      </w:r>
    </w:p>
    <w:p w14:paraId="6DD9343E" w14:textId="765C5F4B" w:rsidR="002F11AD" w:rsidRDefault="002F11AD" w:rsidP="00C96FB7">
      <w:pPr>
        <w:spacing w:before="960"/>
        <w:ind w:left="144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884D515" wp14:editId="4AEF6410">
                <wp:simplePos x="0" y="0"/>
                <wp:positionH relativeFrom="page">
                  <wp:posOffset>1028700</wp:posOffset>
                </wp:positionH>
                <wp:positionV relativeFrom="margin">
                  <wp:posOffset>-593725</wp:posOffset>
                </wp:positionV>
                <wp:extent cx="3657600" cy="6438900"/>
                <wp:effectExtent l="19050" t="19050" r="19050" b="19050"/>
                <wp:wrapNone/>
                <wp:docPr id="792859026" name="Text Box 792859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438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8021" w14:textId="77777777" w:rsidR="002F11AD" w:rsidRDefault="002F11AD" w:rsidP="002F11AD"/>
                          <w:p w14:paraId="25959448" w14:textId="77777777" w:rsidR="002F11AD" w:rsidRDefault="002F11AD" w:rsidP="002F11AD"/>
                          <w:p w14:paraId="5ABDFBF1" w14:textId="77777777" w:rsidR="00DD7E8A" w:rsidRPr="00DD7E8A" w:rsidRDefault="005F6092" w:rsidP="00DD7E8A">
                            <w:pPr>
                              <w:pStyle w:val="BodyText1"/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</w:rPr>
                            </w:pPr>
                            <w:r w:rsidRPr="00557E14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  <w:highlight w:val="yellow"/>
                              </w:rPr>
                              <w:t>EVENT LOCATION</w:t>
                            </w:r>
                            <w:r w:rsidR="00DD7E8A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  <w:highlight w:val="yellow"/>
                              </w:rPr>
                              <w:t xml:space="preserve">: </w:t>
                            </w:r>
                            <w:r w:rsidRPr="00557E14">
                              <w:rPr>
                                <w:rFonts w:ascii="Rockwell" w:hAnsi="Rockwell" w:cstheme="minorHAnsi"/>
                                <w:b/>
                                <w:bCs/>
                                <w:i w:val="0"/>
                                <w:color w:val="000000"/>
                                <w:highlight w:val="yellow"/>
                              </w:rPr>
                              <w:t xml:space="preserve"> </w:t>
                            </w:r>
                            <w:r w:rsidR="00DD7E8A" w:rsidRPr="00DD7E8A"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</w:rPr>
                              <w:t>PERFORMANCE FOODSERVICE – DALLAS/FORT WORTH</w:t>
                            </w:r>
                          </w:p>
                          <w:p w14:paraId="4577306E" w14:textId="77777777" w:rsidR="00DD7E8A" w:rsidRPr="00DD7E8A" w:rsidRDefault="00DD7E8A" w:rsidP="00DD7E8A">
                            <w:pPr>
                              <w:pStyle w:val="BodyText1"/>
                              <w:spacing w:line="360" w:lineRule="auto"/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</w:rPr>
                            </w:pPr>
                            <w:r w:rsidRPr="00DD7E8A"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</w:rPr>
                              <w:t>5401 E 1</w:t>
                            </w:r>
                            <w:r w:rsidRPr="00DD7E8A"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  <w:vertAlign w:val="superscript"/>
                              </w:rPr>
                              <w:t>ST</w:t>
                            </w:r>
                            <w:r w:rsidRPr="00DD7E8A">
                              <w:rPr>
                                <w:rFonts w:ascii="Rockwell" w:hAnsi="Rockwell" w:cstheme="minorHAnsi"/>
                                <w:b/>
                                <w:bCs/>
                                <w:color w:val="000000"/>
                                <w:highlight w:val="yellow"/>
                              </w:rPr>
                              <w:t xml:space="preserve"> STREET</w:t>
                            </w:r>
                          </w:p>
                          <w:p w14:paraId="3939FF4E" w14:textId="77777777" w:rsidR="005F6092" w:rsidRDefault="005F6092" w:rsidP="002F11AD"/>
                          <w:p w14:paraId="098D2271" w14:textId="22DE6532" w:rsidR="002F11AD" w:rsidRDefault="002F11AD" w:rsidP="002F11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060CD" wp14:editId="3B1A21F2">
                                  <wp:extent cx="2465070" cy="2465070"/>
                                  <wp:effectExtent l="0" t="0" r="0" b="0"/>
                                  <wp:docPr id="320051625" name="Picture 1" descr="A qr code with a blue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0051625" name="Picture 1" descr="A qr code with a blue logo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5070" cy="2465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24AC77" w14:textId="77777777" w:rsidR="002F11AD" w:rsidRDefault="002F11AD" w:rsidP="002F11AD"/>
                          <w:p w14:paraId="15E7644F" w14:textId="77777777" w:rsidR="005F6092" w:rsidRDefault="005F6092" w:rsidP="002F11AD"/>
                          <w:p w14:paraId="3EBE3632" w14:textId="77777777" w:rsidR="005F6092" w:rsidRDefault="005F6092" w:rsidP="002F11AD"/>
                          <w:p w14:paraId="73ED9C8E" w14:textId="77777777" w:rsidR="005F6092" w:rsidRDefault="005F6092" w:rsidP="002F11AD"/>
                          <w:p w14:paraId="16DCD38A" w14:textId="2D132809" w:rsidR="002F11AD" w:rsidRPr="002F11AD" w:rsidRDefault="002F11AD" w:rsidP="002F11AD">
                            <w:pPr>
                              <w:rPr>
                                <w:rFonts w:ascii="Rockwell" w:hAnsi="Rockwell"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2F11AD">
                              <w:rPr>
                                <w:rFonts w:ascii="Rockwell" w:hAnsi="Rockwell"/>
                                <w:color w:val="auto"/>
                                <w:sz w:val="32"/>
                                <w:szCs w:val="32"/>
                              </w:rPr>
                              <w:t xml:space="preserve">PLEASE USE THIS </w:t>
                            </w:r>
                            <w:r w:rsidR="005F6092">
                              <w:rPr>
                                <w:rFonts w:ascii="Rockwell" w:hAnsi="Rockwell"/>
                                <w:color w:val="auto"/>
                                <w:sz w:val="32"/>
                                <w:szCs w:val="32"/>
                              </w:rPr>
                              <w:t>QR CODE</w:t>
                            </w:r>
                            <w:r w:rsidRPr="002F11AD">
                              <w:rPr>
                                <w:rFonts w:ascii="Rockwell" w:hAnsi="Rockwell"/>
                                <w:color w:val="auto"/>
                                <w:sz w:val="32"/>
                                <w:szCs w:val="32"/>
                              </w:rPr>
                              <w:t xml:space="preserve"> TO PRE-REGISTER FOR THE SPRING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4D515" id="Text Box 792859026" o:spid="_x0000_s1042" type="#_x0000_t202" style="position:absolute;left:0;text-align:left;margin-left:81pt;margin-top:-46.75pt;width:4in;height:507pt;z-index: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" filled="f" strokecolor="silver" strokeweight="3pt">
                <v:textbox>
                  <w:txbxContent>
                    <w:p w14:paraId="0E038021" w14:textId="77777777" w:rsidR="002F11AD" w:rsidRDefault="002F11AD" w:rsidP="002F11AD"/>
                    <w:p w14:paraId="25959448" w14:textId="77777777" w:rsidR="002F11AD" w:rsidRDefault="002F11AD" w:rsidP="002F11AD"/>
                    <w:p w14:paraId="5ABDFBF1" w14:textId="77777777" w:rsidR="00DD7E8A" w:rsidRPr="00DD7E8A" w:rsidRDefault="005F6092" w:rsidP="00DD7E8A">
                      <w:pPr>
                        <w:pStyle w:val="BodyText1"/>
                        <w:spacing w:line="360" w:lineRule="auto"/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</w:rPr>
                      </w:pPr>
                      <w:r w:rsidRPr="00557E14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  <w:highlight w:val="yellow"/>
                        </w:rPr>
                        <w:t>EVENT LOCATION</w:t>
                      </w:r>
                      <w:r w:rsidR="00DD7E8A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  <w:highlight w:val="yellow"/>
                        </w:rPr>
                        <w:t xml:space="preserve">: </w:t>
                      </w:r>
                      <w:r w:rsidRPr="00557E14">
                        <w:rPr>
                          <w:rFonts w:ascii="Rockwell" w:hAnsi="Rockwell" w:cstheme="minorHAnsi"/>
                          <w:b/>
                          <w:bCs/>
                          <w:i w:val="0"/>
                          <w:color w:val="000000"/>
                          <w:highlight w:val="yellow"/>
                        </w:rPr>
                        <w:t xml:space="preserve"> </w:t>
                      </w:r>
                      <w:r w:rsidR="00DD7E8A" w:rsidRPr="00DD7E8A"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</w:rPr>
                        <w:t>PERFORMANCE FOODSERVICE – DALLAS/FORT WORTH</w:t>
                      </w:r>
                    </w:p>
                    <w:p w14:paraId="4577306E" w14:textId="77777777" w:rsidR="00DD7E8A" w:rsidRPr="00DD7E8A" w:rsidRDefault="00DD7E8A" w:rsidP="00DD7E8A">
                      <w:pPr>
                        <w:pStyle w:val="BodyText1"/>
                        <w:spacing w:line="360" w:lineRule="auto"/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</w:rPr>
                      </w:pPr>
                      <w:r w:rsidRPr="00DD7E8A"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</w:rPr>
                        <w:t>5401 E 1</w:t>
                      </w:r>
                      <w:r w:rsidRPr="00DD7E8A"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  <w:vertAlign w:val="superscript"/>
                        </w:rPr>
                        <w:t>ST</w:t>
                      </w:r>
                      <w:r w:rsidRPr="00DD7E8A">
                        <w:rPr>
                          <w:rFonts w:ascii="Rockwell" w:hAnsi="Rockwell" w:cstheme="minorHAnsi"/>
                          <w:b/>
                          <w:bCs/>
                          <w:color w:val="000000"/>
                          <w:highlight w:val="yellow"/>
                        </w:rPr>
                        <w:t xml:space="preserve"> STREET</w:t>
                      </w:r>
                    </w:p>
                    <w:p w14:paraId="3939FF4E" w14:textId="77777777" w:rsidR="005F6092" w:rsidRDefault="005F6092" w:rsidP="002F11AD"/>
                    <w:p w14:paraId="098D2271" w14:textId="22DE6532" w:rsidR="002F11AD" w:rsidRDefault="002F11AD" w:rsidP="002F11AD">
                      <w:r>
                        <w:rPr>
                          <w:noProof/>
                        </w:rPr>
                        <w:drawing>
                          <wp:inline distT="0" distB="0" distL="0" distR="0" wp14:anchorId="0EC060CD" wp14:editId="3B1A21F2">
                            <wp:extent cx="2465070" cy="2465070"/>
                            <wp:effectExtent l="0" t="0" r="0" b="0"/>
                            <wp:docPr id="320051625" name="Picture 1" descr="A qr code with a blue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0051625" name="Picture 1" descr="A qr code with a blue logo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5070" cy="2465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24AC77" w14:textId="77777777" w:rsidR="002F11AD" w:rsidRDefault="002F11AD" w:rsidP="002F11AD"/>
                    <w:p w14:paraId="15E7644F" w14:textId="77777777" w:rsidR="005F6092" w:rsidRDefault="005F6092" w:rsidP="002F11AD"/>
                    <w:p w14:paraId="3EBE3632" w14:textId="77777777" w:rsidR="005F6092" w:rsidRDefault="005F6092" w:rsidP="002F11AD"/>
                    <w:p w14:paraId="73ED9C8E" w14:textId="77777777" w:rsidR="005F6092" w:rsidRDefault="005F6092" w:rsidP="002F11AD"/>
                    <w:p w14:paraId="16DCD38A" w14:textId="2D132809" w:rsidR="002F11AD" w:rsidRPr="002F11AD" w:rsidRDefault="002F11AD" w:rsidP="002F11AD">
                      <w:pPr>
                        <w:rPr>
                          <w:rFonts w:ascii="Rockwell" w:hAnsi="Rockwell"/>
                          <w:color w:val="auto"/>
                          <w:sz w:val="32"/>
                          <w:szCs w:val="32"/>
                        </w:rPr>
                      </w:pPr>
                      <w:r w:rsidRPr="002F11AD">
                        <w:rPr>
                          <w:rFonts w:ascii="Rockwell" w:hAnsi="Rockwell"/>
                          <w:color w:val="auto"/>
                          <w:sz w:val="32"/>
                          <w:szCs w:val="32"/>
                        </w:rPr>
                        <w:t xml:space="preserve">PLEASE USE THIS </w:t>
                      </w:r>
                      <w:r w:rsidR="005F6092">
                        <w:rPr>
                          <w:rFonts w:ascii="Rockwell" w:hAnsi="Rockwell"/>
                          <w:color w:val="auto"/>
                          <w:sz w:val="32"/>
                          <w:szCs w:val="32"/>
                        </w:rPr>
                        <w:t>QR CODE</w:t>
                      </w:r>
                      <w:r w:rsidRPr="002F11AD">
                        <w:rPr>
                          <w:rFonts w:ascii="Rockwell" w:hAnsi="Rockwell"/>
                          <w:color w:val="auto"/>
                          <w:sz w:val="32"/>
                          <w:szCs w:val="32"/>
                        </w:rPr>
                        <w:t xml:space="preserve"> TO PRE-REGISTER FOR THE SPRING MEETING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sectPr w:rsidR="002F11AD" w:rsidSect="00BF01BD">
      <w:pgSz w:w="15840" w:h="12240" w:orient="landscape"/>
      <w:pgMar w:top="1620" w:right="144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13AA9" w14:textId="77777777" w:rsidR="0075056B" w:rsidRDefault="0075056B" w:rsidP="004D436A">
      <w:pPr>
        <w:spacing w:after="0" w:line="240" w:lineRule="auto"/>
      </w:pPr>
      <w:r>
        <w:separator/>
      </w:r>
    </w:p>
  </w:endnote>
  <w:endnote w:type="continuationSeparator" w:id="0">
    <w:p w14:paraId="378E0451" w14:textId="77777777" w:rsidR="0075056B" w:rsidRDefault="0075056B" w:rsidP="004D4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5B71" w14:textId="77777777" w:rsidR="0075056B" w:rsidRDefault="0075056B" w:rsidP="004D436A">
      <w:pPr>
        <w:spacing w:after="0" w:line="240" w:lineRule="auto"/>
      </w:pPr>
      <w:r>
        <w:separator/>
      </w:r>
    </w:p>
  </w:footnote>
  <w:footnote w:type="continuationSeparator" w:id="0">
    <w:p w14:paraId="13A64765" w14:textId="77777777" w:rsidR="0075056B" w:rsidRDefault="0075056B" w:rsidP="004D4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80FFE4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8pt;height:459pt" o:bullet="t">
        <v:imagedata r:id="rId1" o:title="daisy-25627_960_720[1]"/>
      </v:shape>
    </w:pict>
  </w:numPicBullet>
  <w:abstractNum w:abstractNumId="0" w15:restartNumberingAfterBreak="0">
    <w:nsid w:val="FFFFFF7C"/>
    <w:multiLevelType w:val="singleLevel"/>
    <w:tmpl w:val="8AD0BC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1B26E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D7A55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CDC4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F096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AE6F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890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881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F22F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140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F8090A"/>
    <w:multiLevelType w:val="hybridMultilevel"/>
    <w:tmpl w:val="E69CA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21B30"/>
    <w:multiLevelType w:val="hybridMultilevel"/>
    <w:tmpl w:val="51FA4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2A24FF"/>
    <w:multiLevelType w:val="hybridMultilevel"/>
    <w:tmpl w:val="B4B07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54B7C"/>
    <w:multiLevelType w:val="hybridMultilevel"/>
    <w:tmpl w:val="190C5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4B35AF"/>
    <w:multiLevelType w:val="hybridMultilevel"/>
    <w:tmpl w:val="51CA2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9A3A43"/>
    <w:multiLevelType w:val="hybridMultilevel"/>
    <w:tmpl w:val="A63E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E1EDA"/>
    <w:multiLevelType w:val="hybridMultilevel"/>
    <w:tmpl w:val="8ED86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85950">
    <w:abstractNumId w:val="9"/>
  </w:num>
  <w:num w:numId="2" w16cid:durableId="819080342">
    <w:abstractNumId w:val="7"/>
  </w:num>
  <w:num w:numId="3" w16cid:durableId="345861809">
    <w:abstractNumId w:val="6"/>
  </w:num>
  <w:num w:numId="4" w16cid:durableId="673459397">
    <w:abstractNumId w:val="5"/>
  </w:num>
  <w:num w:numId="5" w16cid:durableId="1050806201">
    <w:abstractNumId w:val="4"/>
  </w:num>
  <w:num w:numId="6" w16cid:durableId="1693728115">
    <w:abstractNumId w:val="8"/>
  </w:num>
  <w:num w:numId="7" w16cid:durableId="36273633">
    <w:abstractNumId w:val="3"/>
  </w:num>
  <w:num w:numId="8" w16cid:durableId="406418332">
    <w:abstractNumId w:val="2"/>
  </w:num>
  <w:num w:numId="9" w16cid:durableId="841237800">
    <w:abstractNumId w:val="1"/>
  </w:num>
  <w:num w:numId="10" w16cid:durableId="242958644">
    <w:abstractNumId w:val="0"/>
  </w:num>
  <w:num w:numId="11" w16cid:durableId="472522240">
    <w:abstractNumId w:val="11"/>
  </w:num>
  <w:num w:numId="12" w16cid:durableId="1167556100">
    <w:abstractNumId w:val="13"/>
  </w:num>
  <w:num w:numId="13" w16cid:durableId="568270964">
    <w:abstractNumId w:val="15"/>
  </w:num>
  <w:num w:numId="14" w16cid:durableId="1660884252">
    <w:abstractNumId w:val="10"/>
  </w:num>
  <w:num w:numId="15" w16cid:durableId="1919443593">
    <w:abstractNumId w:val="16"/>
  </w:num>
  <w:num w:numId="16" w16cid:durableId="1224409201">
    <w:abstractNumId w:val="14"/>
  </w:num>
  <w:num w:numId="17" w16cid:durableId="15413560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36A"/>
    <w:rsid w:val="000203A0"/>
    <w:rsid w:val="0002192C"/>
    <w:rsid w:val="00023AA1"/>
    <w:rsid w:val="000353D8"/>
    <w:rsid w:val="000365C2"/>
    <w:rsid w:val="00040F5C"/>
    <w:rsid w:val="00042548"/>
    <w:rsid w:val="0004509A"/>
    <w:rsid w:val="00056066"/>
    <w:rsid w:val="00071D0C"/>
    <w:rsid w:val="00072178"/>
    <w:rsid w:val="0007666E"/>
    <w:rsid w:val="00081FC6"/>
    <w:rsid w:val="00092DF7"/>
    <w:rsid w:val="00095943"/>
    <w:rsid w:val="000B50DD"/>
    <w:rsid w:val="000C33EE"/>
    <w:rsid w:val="000C5A05"/>
    <w:rsid w:val="000F4038"/>
    <w:rsid w:val="001020F4"/>
    <w:rsid w:val="00104976"/>
    <w:rsid w:val="00113AF6"/>
    <w:rsid w:val="001210D2"/>
    <w:rsid w:val="001222B5"/>
    <w:rsid w:val="001279F0"/>
    <w:rsid w:val="0013091A"/>
    <w:rsid w:val="00137622"/>
    <w:rsid w:val="001502BF"/>
    <w:rsid w:val="00153A09"/>
    <w:rsid w:val="00163987"/>
    <w:rsid w:val="001738C8"/>
    <w:rsid w:val="00174976"/>
    <w:rsid w:val="00182DE9"/>
    <w:rsid w:val="00185D9B"/>
    <w:rsid w:val="00191AE0"/>
    <w:rsid w:val="001958E4"/>
    <w:rsid w:val="001B1371"/>
    <w:rsid w:val="001E6258"/>
    <w:rsid w:val="001F0430"/>
    <w:rsid w:val="001F67F3"/>
    <w:rsid w:val="002028E0"/>
    <w:rsid w:val="00214E1F"/>
    <w:rsid w:val="00223345"/>
    <w:rsid w:val="002271AA"/>
    <w:rsid w:val="00247D75"/>
    <w:rsid w:val="00260D43"/>
    <w:rsid w:val="00266097"/>
    <w:rsid w:val="00281342"/>
    <w:rsid w:val="0028198E"/>
    <w:rsid w:val="00283760"/>
    <w:rsid w:val="00296D74"/>
    <w:rsid w:val="002A3BD2"/>
    <w:rsid w:val="002A4799"/>
    <w:rsid w:val="002A6F46"/>
    <w:rsid w:val="002B77A8"/>
    <w:rsid w:val="002C3E65"/>
    <w:rsid w:val="002D063C"/>
    <w:rsid w:val="002F11AD"/>
    <w:rsid w:val="002F5FFA"/>
    <w:rsid w:val="00300C32"/>
    <w:rsid w:val="003077CE"/>
    <w:rsid w:val="003107E8"/>
    <w:rsid w:val="00317A4E"/>
    <w:rsid w:val="00325203"/>
    <w:rsid w:val="0032792D"/>
    <w:rsid w:val="0033022D"/>
    <w:rsid w:val="0035048C"/>
    <w:rsid w:val="00353AE1"/>
    <w:rsid w:val="00355D3B"/>
    <w:rsid w:val="00356F02"/>
    <w:rsid w:val="00371560"/>
    <w:rsid w:val="003720FB"/>
    <w:rsid w:val="00375455"/>
    <w:rsid w:val="00391376"/>
    <w:rsid w:val="00394498"/>
    <w:rsid w:val="003A18E8"/>
    <w:rsid w:val="003B27DA"/>
    <w:rsid w:val="003B2B9C"/>
    <w:rsid w:val="003B5F24"/>
    <w:rsid w:val="003B71FA"/>
    <w:rsid w:val="003C239D"/>
    <w:rsid w:val="003C600B"/>
    <w:rsid w:val="003D3B4D"/>
    <w:rsid w:val="003E34E9"/>
    <w:rsid w:val="003E4AED"/>
    <w:rsid w:val="003E6337"/>
    <w:rsid w:val="00406476"/>
    <w:rsid w:val="00413ED8"/>
    <w:rsid w:val="004154EF"/>
    <w:rsid w:val="0041601D"/>
    <w:rsid w:val="00424311"/>
    <w:rsid w:val="00431EA5"/>
    <w:rsid w:val="00432C50"/>
    <w:rsid w:val="004442C4"/>
    <w:rsid w:val="0045601F"/>
    <w:rsid w:val="004624AB"/>
    <w:rsid w:val="00467EE8"/>
    <w:rsid w:val="004B14AB"/>
    <w:rsid w:val="004D415D"/>
    <w:rsid w:val="004D436A"/>
    <w:rsid w:val="004E4407"/>
    <w:rsid w:val="004F009D"/>
    <w:rsid w:val="004F23C2"/>
    <w:rsid w:val="004F335E"/>
    <w:rsid w:val="004F7F43"/>
    <w:rsid w:val="0050453D"/>
    <w:rsid w:val="0051408D"/>
    <w:rsid w:val="00541ED5"/>
    <w:rsid w:val="00551D1E"/>
    <w:rsid w:val="005536DE"/>
    <w:rsid w:val="00553CDA"/>
    <w:rsid w:val="00557E14"/>
    <w:rsid w:val="0056093C"/>
    <w:rsid w:val="00563F10"/>
    <w:rsid w:val="005733A3"/>
    <w:rsid w:val="005733ED"/>
    <w:rsid w:val="005772C8"/>
    <w:rsid w:val="00581173"/>
    <w:rsid w:val="00592A1C"/>
    <w:rsid w:val="005B3197"/>
    <w:rsid w:val="005B72BA"/>
    <w:rsid w:val="005C0623"/>
    <w:rsid w:val="005D1E39"/>
    <w:rsid w:val="005E3AA9"/>
    <w:rsid w:val="005F1C34"/>
    <w:rsid w:val="005F2825"/>
    <w:rsid w:val="005F6092"/>
    <w:rsid w:val="005F7F54"/>
    <w:rsid w:val="00601981"/>
    <w:rsid w:val="00622308"/>
    <w:rsid w:val="006317F0"/>
    <w:rsid w:val="00635B14"/>
    <w:rsid w:val="00654575"/>
    <w:rsid w:val="00663CBA"/>
    <w:rsid w:val="00667757"/>
    <w:rsid w:val="0067766C"/>
    <w:rsid w:val="006777B7"/>
    <w:rsid w:val="0068489F"/>
    <w:rsid w:val="00685922"/>
    <w:rsid w:val="00691C33"/>
    <w:rsid w:val="006A0AC1"/>
    <w:rsid w:val="006B35A7"/>
    <w:rsid w:val="006C2B01"/>
    <w:rsid w:val="006C6832"/>
    <w:rsid w:val="006E5E2B"/>
    <w:rsid w:val="006E697A"/>
    <w:rsid w:val="006F0B12"/>
    <w:rsid w:val="00721B00"/>
    <w:rsid w:val="007225D4"/>
    <w:rsid w:val="0075056B"/>
    <w:rsid w:val="007526C5"/>
    <w:rsid w:val="007535DE"/>
    <w:rsid w:val="00785F81"/>
    <w:rsid w:val="00790B20"/>
    <w:rsid w:val="007A5FA9"/>
    <w:rsid w:val="007A6EE7"/>
    <w:rsid w:val="007B4B6D"/>
    <w:rsid w:val="007B7CFF"/>
    <w:rsid w:val="007C4F2B"/>
    <w:rsid w:val="007D19B9"/>
    <w:rsid w:val="007D3BBE"/>
    <w:rsid w:val="007E1A03"/>
    <w:rsid w:val="007E1E92"/>
    <w:rsid w:val="007F5F8C"/>
    <w:rsid w:val="00823CBA"/>
    <w:rsid w:val="00823F1D"/>
    <w:rsid w:val="0082547C"/>
    <w:rsid w:val="00837674"/>
    <w:rsid w:val="0084141F"/>
    <w:rsid w:val="00845036"/>
    <w:rsid w:val="0084631F"/>
    <w:rsid w:val="008504E7"/>
    <w:rsid w:val="00852869"/>
    <w:rsid w:val="00856CD9"/>
    <w:rsid w:val="00867514"/>
    <w:rsid w:val="00876757"/>
    <w:rsid w:val="00876D55"/>
    <w:rsid w:val="00881951"/>
    <w:rsid w:val="00884203"/>
    <w:rsid w:val="00887D11"/>
    <w:rsid w:val="008B28CF"/>
    <w:rsid w:val="008B3C0F"/>
    <w:rsid w:val="008B51F7"/>
    <w:rsid w:val="008B6304"/>
    <w:rsid w:val="008B640E"/>
    <w:rsid w:val="008B7DE6"/>
    <w:rsid w:val="008F0B1A"/>
    <w:rsid w:val="00903F40"/>
    <w:rsid w:val="00905A2A"/>
    <w:rsid w:val="00924A9C"/>
    <w:rsid w:val="00926D15"/>
    <w:rsid w:val="00931816"/>
    <w:rsid w:val="00933729"/>
    <w:rsid w:val="009346EC"/>
    <w:rsid w:val="0094225F"/>
    <w:rsid w:val="00972B2E"/>
    <w:rsid w:val="00975E0A"/>
    <w:rsid w:val="00977370"/>
    <w:rsid w:val="00977C72"/>
    <w:rsid w:val="009863BA"/>
    <w:rsid w:val="009911C2"/>
    <w:rsid w:val="009976DC"/>
    <w:rsid w:val="009A361F"/>
    <w:rsid w:val="009B3EE4"/>
    <w:rsid w:val="009B6F94"/>
    <w:rsid w:val="009C6757"/>
    <w:rsid w:val="009D0AF1"/>
    <w:rsid w:val="009D1001"/>
    <w:rsid w:val="009D205F"/>
    <w:rsid w:val="009D57F4"/>
    <w:rsid w:val="009D5E34"/>
    <w:rsid w:val="009E551E"/>
    <w:rsid w:val="009E6DBF"/>
    <w:rsid w:val="00A20F51"/>
    <w:rsid w:val="00A417BF"/>
    <w:rsid w:val="00A51E67"/>
    <w:rsid w:val="00A5337E"/>
    <w:rsid w:val="00A55DB3"/>
    <w:rsid w:val="00A55E5E"/>
    <w:rsid w:val="00A6622E"/>
    <w:rsid w:val="00A708A0"/>
    <w:rsid w:val="00A74862"/>
    <w:rsid w:val="00A820CC"/>
    <w:rsid w:val="00A83E6D"/>
    <w:rsid w:val="00A84541"/>
    <w:rsid w:val="00A97CB9"/>
    <w:rsid w:val="00AA0325"/>
    <w:rsid w:val="00AA2C4E"/>
    <w:rsid w:val="00AA365B"/>
    <w:rsid w:val="00AA6BC3"/>
    <w:rsid w:val="00AB7233"/>
    <w:rsid w:val="00AC7575"/>
    <w:rsid w:val="00AE20F4"/>
    <w:rsid w:val="00AF4952"/>
    <w:rsid w:val="00AF6A3C"/>
    <w:rsid w:val="00B0712C"/>
    <w:rsid w:val="00B13230"/>
    <w:rsid w:val="00B17EE9"/>
    <w:rsid w:val="00B20AC7"/>
    <w:rsid w:val="00B27FCE"/>
    <w:rsid w:val="00B43400"/>
    <w:rsid w:val="00B4756D"/>
    <w:rsid w:val="00B6642C"/>
    <w:rsid w:val="00B700A7"/>
    <w:rsid w:val="00B80836"/>
    <w:rsid w:val="00B820A4"/>
    <w:rsid w:val="00B82876"/>
    <w:rsid w:val="00B9703A"/>
    <w:rsid w:val="00BB0560"/>
    <w:rsid w:val="00BB1CB1"/>
    <w:rsid w:val="00BB3F04"/>
    <w:rsid w:val="00BC6FEB"/>
    <w:rsid w:val="00BD72C5"/>
    <w:rsid w:val="00BE489C"/>
    <w:rsid w:val="00BE5735"/>
    <w:rsid w:val="00BE7B5A"/>
    <w:rsid w:val="00BF01BD"/>
    <w:rsid w:val="00C16B73"/>
    <w:rsid w:val="00C23616"/>
    <w:rsid w:val="00C27A26"/>
    <w:rsid w:val="00C36719"/>
    <w:rsid w:val="00C44FAD"/>
    <w:rsid w:val="00C54E65"/>
    <w:rsid w:val="00C5687A"/>
    <w:rsid w:val="00C75527"/>
    <w:rsid w:val="00C91DC4"/>
    <w:rsid w:val="00C92E13"/>
    <w:rsid w:val="00C952C0"/>
    <w:rsid w:val="00C96FB7"/>
    <w:rsid w:val="00CA4775"/>
    <w:rsid w:val="00CA4FE8"/>
    <w:rsid w:val="00CA6AC9"/>
    <w:rsid w:val="00CB55AD"/>
    <w:rsid w:val="00CB78F4"/>
    <w:rsid w:val="00CD115D"/>
    <w:rsid w:val="00CD3E18"/>
    <w:rsid w:val="00CD707A"/>
    <w:rsid w:val="00CE29F4"/>
    <w:rsid w:val="00CE2E33"/>
    <w:rsid w:val="00D1024E"/>
    <w:rsid w:val="00D12EED"/>
    <w:rsid w:val="00D16D73"/>
    <w:rsid w:val="00D304F7"/>
    <w:rsid w:val="00D37359"/>
    <w:rsid w:val="00D42763"/>
    <w:rsid w:val="00D5343C"/>
    <w:rsid w:val="00D6527A"/>
    <w:rsid w:val="00D775AB"/>
    <w:rsid w:val="00D82C44"/>
    <w:rsid w:val="00D841D5"/>
    <w:rsid w:val="00D96754"/>
    <w:rsid w:val="00DC4834"/>
    <w:rsid w:val="00DC7EFE"/>
    <w:rsid w:val="00DD168B"/>
    <w:rsid w:val="00DD4F8B"/>
    <w:rsid w:val="00DD5593"/>
    <w:rsid w:val="00DD66FA"/>
    <w:rsid w:val="00DD7E4F"/>
    <w:rsid w:val="00DD7E8A"/>
    <w:rsid w:val="00DE2A9A"/>
    <w:rsid w:val="00DE5FAF"/>
    <w:rsid w:val="00DF23DD"/>
    <w:rsid w:val="00DF3630"/>
    <w:rsid w:val="00E12A2A"/>
    <w:rsid w:val="00E132E8"/>
    <w:rsid w:val="00E15AE4"/>
    <w:rsid w:val="00E16A83"/>
    <w:rsid w:val="00E66969"/>
    <w:rsid w:val="00E70CC3"/>
    <w:rsid w:val="00E947D1"/>
    <w:rsid w:val="00E959E3"/>
    <w:rsid w:val="00E96CC6"/>
    <w:rsid w:val="00E9716E"/>
    <w:rsid w:val="00EA6945"/>
    <w:rsid w:val="00EB10BB"/>
    <w:rsid w:val="00EC341E"/>
    <w:rsid w:val="00ED6A3B"/>
    <w:rsid w:val="00EF0220"/>
    <w:rsid w:val="00EF52DA"/>
    <w:rsid w:val="00F01F5E"/>
    <w:rsid w:val="00F16D3E"/>
    <w:rsid w:val="00F16EBB"/>
    <w:rsid w:val="00F25735"/>
    <w:rsid w:val="00F30272"/>
    <w:rsid w:val="00F43A87"/>
    <w:rsid w:val="00F52906"/>
    <w:rsid w:val="00F81AE9"/>
    <w:rsid w:val="00F92926"/>
    <w:rsid w:val="00F96FF3"/>
    <w:rsid w:val="00FA3E67"/>
    <w:rsid w:val="00FA4497"/>
    <w:rsid w:val="00FC2FBF"/>
    <w:rsid w:val="00FD2857"/>
    <w:rsid w:val="00FE6E7B"/>
    <w:rsid w:val="00FE7839"/>
    <w:rsid w:val="00FF26E0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B3DDCA0"/>
  <w15:docId w15:val="{3DF575BF-9306-4AC4-90BD-D5CFB82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370"/>
    <w:pPr>
      <w:spacing w:after="60" w:line="259" w:lineRule="auto"/>
      <w:jc w:val="center"/>
    </w:pPr>
    <w:rPr>
      <w:rFonts w:ascii="Calibri" w:eastAsia="Calibri" w:hAnsi="Calibri"/>
      <w:color w:val="C00000"/>
    </w:rPr>
  </w:style>
  <w:style w:type="paragraph" w:styleId="Heading1">
    <w:name w:val="heading 1"/>
    <w:next w:val="Normal"/>
    <w:qFormat/>
    <w:rsid w:val="00104976"/>
    <w:pPr>
      <w:outlineLvl w:val="0"/>
    </w:pPr>
    <w:rPr>
      <w:rFonts w:ascii="Lucida Sans Unicode" w:hAnsi="Lucida Sans Unicode" w:cs="Tahoma"/>
      <w:color w:val="FFFFFF"/>
      <w:spacing w:val="20"/>
      <w:sz w:val="44"/>
      <w:szCs w:val="36"/>
      <w:lang w:val="en"/>
    </w:rPr>
  </w:style>
  <w:style w:type="paragraph" w:styleId="Heading2">
    <w:name w:val="heading 2"/>
    <w:next w:val="Normal"/>
    <w:qFormat/>
    <w:rsid w:val="00104976"/>
    <w:pPr>
      <w:ind w:left="1440"/>
      <w:jc w:val="center"/>
      <w:outlineLvl w:val="1"/>
    </w:pPr>
    <w:rPr>
      <w:rFonts w:ascii="Lucida Sans Unicode" w:hAnsi="Lucida Sans Unicode" w:cs="Tahoma"/>
      <w:b/>
      <w:color w:val="FFFFFF"/>
      <w:spacing w:val="60"/>
      <w:sz w:val="24"/>
      <w:szCs w:val="24"/>
    </w:rPr>
  </w:style>
  <w:style w:type="paragraph" w:styleId="Heading3">
    <w:name w:val="heading 3"/>
    <w:next w:val="Normal"/>
    <w:link w:val="Heading3Char"/>
    <w:qFormat/>
    <w:rsid w:val="00104976"/>
    <w:pPr>
      <w:spacing w:before="360" w:after="120"/>
      <w:ind w:left="720"/>
      <w:outlineLvl w:val="2"/>
    </w:pPr>
    <w:rPr>
      <w:rFonts w:ascii="Lucida Sans Unicode" w:hAnsi="Lucida Sans Unicode" w:cs="Tahoma"/>
      <w:color w:val="000084"/>
      <w:spacing w:val="2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43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436A"/>
    <w:rPr>
      <w:sz w:val="24"/>
      <w:szCs w:val="24"/>
    </w:rPr>
  </w:style>
  <w:style w:type="paragraph" w:customStyle="1" w:styleId="list1">
    <w:name w:val="list1"/>
    <w:basedOn w:val="Normal"/>
    <w:rsid w:val="002D063C"/>
    <w:pPr>
      <w:ind w:left="1440"/>
    </w:pPr>
    <w:rPr>
      <w:rFonts w:ascii="Tahoma" w:hAnsi="Tahoma" w:cs="Arial"/>
      <w:spacing w:val="10"/>
    </w:rPr>
  </w:style>
  <w:style w:type="paragraph" w:customStyle="1" w:styleId="list2">
    <w:name w:val="list2"/>
    <w:rsid w:val="002A3BD2"/>
    <w:pPr>
      <w:tabs>
        <w:tab w:val="left" w:pos="2160"/>
      </w:tabs>
      <w:spacing w:line="360" w:lineRule="auto"/>
      <w:ind w:firstLine="720"/>
    </w:pPr>
    <w:rPr>
      <w:rFonts w:ascii="Tahoma" w:hAnsi="Tahoma" w:cs="Arial"/>
      <w:spacing w:val="10"/>
    </w:rPr>
  </w:style>
  <w:style w:type="paragraph" w:customStyle="1" w:styleId="BodyText1">
    <w:name w:val="Body Text 1"/>
    <w:basedOn w:val="Normal"/>
    <w:rsid w:val="002D063C"/>
    <w:pPr>
      <w:spacing w:after="240"/>
    </w:pPr>
    <w:rPr>
      <w:rFonts w:ascii="Tahoma" w:hAnsi="Tahoma" w:cs="Arial"/>
      <w:i/>
      <w:color w:val="000084"/>
      <w:spacing w:val="10"/>
      <w:sz w:val="22"/>
      <w:szCs w:val="22"/>
    </w:rPr>
  </w:style>
  <w:style w:type="paragraph" w:styleId="Footer">
    <w:name w:val="footer"/>
    <w:basedOn w:val="Normal"/>
    <w:link w:val="FooterChar"/>
    <w:rsid w:val="004D43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436A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4D436A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4D436A"/>
    <w:rPr>
      <w:rFonts w:ascii="Calibri" w:hAnsi="Calibri"/>
      <w:sz w:val="22"/>
      <w:szCs w:val="22"/>
    </w:rPr>
  </w:style>
  <w:style w:type="character" w:customStyle="1" w:styleId="Heading3Char">
    <w:name w:val="Heading 3 Char"/>
    <w:link w:val="Heading3"/>
    <w:rsid w:val="00325203"/>
    <w:rPr>
      <w:rFonts w:ascii="Lucida Sans Unicode" w:hAnsi="Lucida Sans Unicode" w:cs="Tahoma"/>
      <w:color w:val="000084"/>
      <w:spacing w:val="20"/>
      <w:sz w:val="22"/>
      <w:szCs w:val="22"/>
    </w:rPr>
  </w:style>
  <w:style w:type="paragraph" w:styleId="BalloonText">
    <w:name w:val="Balloon Text"/>
    <w:basedOn w:val="Normal"/>
    <w:link w:val="BalloonTextChar"/>
    <w:rsid w:val="003252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5203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7D3BBE"/>
    <w:rPr>
      <w:color w:val="0563C1"/>
      <w:u w:val="single"/>
    </w:rPr>
  </w:style>
  <w:style w:type="character" w:styleId="Emphasis">
    <w:name w:val="Emphasis"/>
    <w:basedOn w:val="DefaultParagraphFont"/>
    <w:qFormat/>
    <w:rsid w:val="00E16A83"/>
    <w:rPr>
      <w:i/>
      <w:iCs/>
    </w:rPr>
  </w:style>
  <w:style w:type="paragraph" w:styleId="ListParagraph">
    <w:name w:val="List Paragraph"/>
    <w:basedOn w:val="Normal"/>
    <w:uiPriority w:val="34"/>
    <w:qFormat/>
    <w:rsid w:val="009D0A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92E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952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9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0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rj3400\Downloads\tf0608743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38100">
          <a:solidFill>
            <a:srgbClr val="C0C0C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tf06087432</Template>
  <TotalTime>815</TotalTime>
  <Pages>3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Jones,Michelle R (HHSC/DSHS NTH)</dc:creator>
  <cp:keywords/>
  <dc:description/>
  <cp:lastModifiedBy>McDonald,Deborah F (HHSC WFH)</cp:lastModifiedBy>
  <cp:revision>76</cp:revision>
  <cp:lastPrinted>2024-10-22T14:27:00Z</cp:lastPrinted>
  <dcterms:created xsi:type="dcterms:W3CDTF">2024-03-26T13:39:00Z</dcterms:created>
  <dcterms:modified xsi:type="dcterms:W3CDTF">2026-09-28T16:27:00Z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TC060874321033</vt:lpwstr>
  </property>
</Properties>
</file>