
<file path=[Content_Types].xml><?xml version="1.0" encoding="utf-8"?>
<Types xmlns="http://schemas.openxmlformats.org/package/2006/content-types">
  <Default Extension="1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181FAE" w14:textId="6B5E6147" w:rsidR="00370DAF" w:rsidRDefault="003B4865">
      <w:pPr>
        <w:pStyle w:val="Title"/>
        <w:rPr>
          <w:i/>
          <w:iCs/>
        </w:rPr>
      </w:pPr>
      <w:r w:rsidRPr="006462FD">
        <w:rPr>
          <w:i/>
          <w:iCs/>
        </w:rPr>
        <w:t>SOUTHERN NEW ENGLAND CHAPTER</w:t>
      </w:r>
    </w:p>
    <w:p w14:paraId="2D6E94B3" w14:textId="064B6209" w:rsidR="000E3DBB" w:rsidRPr="006462FD" w:rsidRDefault="000E3DBB">
      <w:pPr>
        <w:pStyle w:val="Title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4FC9FEE" wp14:editId="17C03F1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57525" cy="838200"/>
            <wp:effectExtent l="0" t="0" r="9525" b="0"/>
            <wp:wrapNone/>
            <wp:docPr id="1" name="Picture 1" descr="Southern New England ANFP Chap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thern New England ANFP Chapt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425DD" w14:textId="499CF786" w:rsidR="00370DAF" w:rsidRDefault="00C06081" w:rsidP="00FB4F85">
      <w:pPr>
        <w:pStyle w:val="Subtitle"/>
        <w:spacing w:after="30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488A54C" wp14:editId="194EBABB">
                <wp:simplePos x="0" y="0"/>
                <wp:positionH relativeFrom="column">
                  <wp:posOffset>4648200</wp:posOffset>
                </wp:positionH>
                <wp:positionV relativeFrom="paragraph">
                  <wp:posOffset>4682490</wp:posOffset>
                </wp:positionV>
                <wp:extent cx="2333625" cy="1400175"/>
                <wp:effectExtent l="0" t="0" r="28575" b="28575"/>
                <wp:wrapSquare wrapText="bothSides"/>
                <wp:docPr id="52306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982E4" w14:textId="0902CEAA" w:rsidR="006462FD" w:rsidRPr="00B0545B" w:rsidRDefault="006462FD" w:rsidP="006462FD">
                            <w:pPr>
                              <w:pStyle w:val="Heading8"/>
                            </w:pPr>
                            <w:r>
                              <w:rPr>
                                <w:color w:val="23316B" w:themeColor="text2"/>
                              </w:rPr>
                              <w:t>Fire safety:</w:t>
                            </w:r>
                          </w:p>
                          <w:p w14:paraId="62EF1B99" w14:textId="77777777" w:rsidR="006462FD" w:rsidRPr="00B0545B" w:rsidRDefault="006462FD" w:rsidP="006462FD">
                            <w:pPr>
                              <w:pStyle w:val="Heading5"/>
                            </w:pPr>
                            <w:r w:rsidRPr="00E77AC0">
                              <w:t xml:space="preserve"> </w:t>
                            </w:r>
                            <w:r>
                              <w:t>did you know?</w:t>
                            </w:r>
                          </w:p>
                          <w:p w14:paraId="0A02B452" w14:textId="77777777" w:rsidR="006462FD" w:rsidRPr="00DA31EA" w:rsidRDefault="006462FD" w:rsidP="006462FD">
                            <w:pPr>
                              <w:spacing w:before="100" w:after="0"/>
                              <w:ind w:left="360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  <w:r w:rsidRPr="00DA31EA"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>Kitchens need to have both Class K and ABC fire extinguishers.</w:t>
                            </w:r>
                          </w:p>
                          <w:p w14:paraId="60713D3B" w14:textId="4F263D19" w:rsidR="006462FD" w:rsidRDefault="006462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88A54C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366pt;margin-top:368.7pt;width:183.75pt;height:110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">
                <v:textbox>
                  <w:txbxContent>
                    <w:p w14:paraId="170982E4" w14:textId="0902CEAA" w:rsidR="006462FD" w:rsidRPr="00B0545B" w:rsidRDefault="006462FD" w:rsidP="006462FD">
                      <w:pPr>
                        <w:pStyle w:val="Heading8"/>
                      </w:pPr>
                      <w:r>
                        <w:rPr>
                          <w:color w:val="23316B" w:themeColor="text2"/>
                        </w:rPr>
                        <w:t>Fire safety:</w:t>
                      </w:r>
                    </w:p>
                    <w:p w14:paraId="62EF1B99" w14:textId="77777777" w:rsidR="006462FD" w:rsidRPr="00B0545B" w:rsidRDefault="006462FD" w:rsidP="006462FD">
                      <w:pPr>
                        <w:pStyle w:val="Heading5"/>
                      </w:pPr>
                      <w:r w:rsidRPr="00E77AC0">
                        <w:t xml:space="preserve"> </w:t>
                      </w:r>
                      <w:r>
                        <w:t>did you know?</w:t>
                      </w:r>
                    </w:p>
                    <w:p w14:paraId="0A02B452" w14:textId="77777777" w:rsidR="006462FD" w:rsidRPr="00DA31EA" w:rsidRDefault="006462FD" w:rsidP="006462FD">
                      <w:pPr>
                        <w:spacing w:before="100" w:after="0"/>
                        <w:ind w:left="360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  <w:r w:rsidRPr="00DA31EA">
                        <w:rPr>
                          <w:rFonts w:ascii="Courier New" w:hAnsi="Courier New" w:cs="Courier New"/>
                          <w:b/>
                          <w:bCs/>
                        </w:rPr>
                        <w:t>Kitchens need to have both Class K and ABC fire extinguishers.</w:t>
                      </w:r>
                    </w:p>
                    <w:p w14:paraId="60713D3B" w14:textId="4F263D19" w:rsidR="006462FD" w:rsidRDefault="006462FD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urier New" w:hAnsi="Courier New" w:cs="Courier New"/>
          <w:b/>
          <w:bCs/>
          <w:noProof/>
        </w:rPr>
        <w:drawing>
          <wp:anchor distT="0" distB="0" distL="114300" distR="114300" simplePos="0" relativeHeight="251656192" behindDoc="1" locked="0" layoutInCell="1" allowOverlap="1" wp14:anchorId="3C2F38CB" wp14:editId="7A4E21AA">
            <wp:simplePos x="0" y="0"/>
            <wp:positionH relativeFrom="column">
              <wp:posOffset>4981575</wp:posOffset>
            </wp:positionH>
            <wp:positionV relativeFrom="paragraph">
              <wp:posOffset>3097530</wp:posOffset>
            </wp:positionV>
            <wp:extent cx="1047115" cy="1548130"/>
            <wp:effectExtent l="0" t="0" r="635" b="0"/>
            <wp:wrapTight wrapText="bothSides">
              <wp:wrapPolygon edited="0">
                <wp:start x="0" y="0"/>
                <wp:lineTo x="0" y="21263"/>
                <wp:lineTo x="21220" y="21263"/>
                <wp:lineTo x="21220" y="0"/>
                <wp:lineTo x="0" y="0"/>
              </wp:wrapPolygon>
            </wp:wrapTight>
            <wp:docPr id="11081607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60788" name="Picture 1108160788"/>
                    <pic:cNvPicPr/>
                  </pic:nvPicPr>
                  <pic:blipFill>
                    <a:blip r:embed="rId9">
                      <a:extLs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624"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3EEDBC73" wp14:editId="226E7D55">
                <wp:simplePos x="0" y="0"/>
                <wp:positionH relativeFrom="column">
                  <wp:posOffset>228600</wp:posOffset>
                </wp:positionH>
                <wp:positionV relativeFrom="paragraph">
                  <wp:posOffset>72390</wp:posOffset>
                </wp:positionV>
                <wp:extent cx="6257925" cy="3038475"/>
                <wp:effectExtent l="0" t="0" r="9525" b="9525"/>
                <wp:wrapTight wrapText="bothSides">
                  <wp:wrapPolygon edited="0">
                    <wp:start x="0" y="0"/>
                    <wp:lineTo x="0" y="21532"/>
                    <wp:lineTo x="21501" y="21532"/>
                    <wp:lineTo x="21567" y="20720"/>
                    <wp:lineTo x="21567" y="0"/>
                    <wp:lineTo x="0" y="0"/>
                  </wp:wrapPolygon>
                </wp:wrapTight>
                <wp:docPr id="55785559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925" cy="3038475"/>
                          <a:chOff x="0" y="-201929"/>
                          <a:chExt cx="4577916" cy="3482973"/>
                        </a:xfrm>
                      </wpg:grpSpPr>
                      <pic:pic xmlns:pic="http://schemas.openxmlformats.org/drawingml/2006/picture">
                        <pic:nvPicPr>
                          <pic:cNvPr id="118788077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21" y="-201929"/>
                            <a:ext cx="4544695" cy="3348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7182885" name="Text Box 6"/>
                        <wps:cNvSpPr txBox="1"/>
                        <wps:spPr>
                          <a:xfrm>
                            <a:off x="0" y="3233951"/>
                            <a:ext cx="4544695" cy="4709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64F071C" w14:textId="61DD0F7A" w:rsidR="006462FD" w:rsidRPr="006462FD" w:rsidRDefault="006462FD" w:rsidP="006462F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DBC73" id="Group 7" o:spid="_x0000_s1027" style="position:absolute;left:0;text-align:left;margin-left:18pt;margin-top:5.7pt;width:492.75pt;height:239.25pt;z-index:-251659264" coordorigin=",-2019" coordsize="45779,3482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332;top:-2019;width:45447;height:3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">
                  <v:imagedata r:id="rId13" o:title=""/>
                </v:shape>
                <v:shape id="Text Box 6" o:spid="_x0000_s1029" type="#_x0000_t202" style="position:absolute;top:32339;width:45446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" stroked="f">
                  <v:textbox>
                    <w:txbxContent>
                      <w:p w14:paraId="164F071C" w14:textId="61DD0F7A" w:rsidR="006462FD" w:rsidRPr="006462FD" w:rsidRDefault="006462FD" w:rsidP="006462F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0E3DBB" w:rsidRPr="006462FD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DE7EE3A" wp14:editId="03CAE20D">
                <wp:simplePos x="0" y="0"/>
                <wp:positionH relativeFrom="margin">
                  <wp:align>center</wp:align>
                </wp:positionH>
                <wp:positionV relativeFrom="paragraph">
                  <wp:posOffset>2929890</wp:posOffset>
                </wp:positionV>
                <wp:extent cx="2279015" cy="3476625"/>
                <wp:effectExtent l="0" t="0" r="0" b="0"/>
                <wp:wrapTight wrapText="bothSides">
                  <wp:wrapPolygon edited="0">
                    <wp:start x="542" y="355"/>
                    <wp:lineTo x="542" y="21422"/>
                    <wp:lineTo x="20944" y="21422"/>
                    <wp:lineTo x="20944" y="355"/>
                    <wp:lineTo x="542" y="355"/>
                  </wp:wrapPolygon>
                </wp:wrapTight>
                <wp:docPr id="7" name="Text Box 2" descr="Text box to enter heading and descrip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3476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90513" w14:textId="77777777" w:rsidR="006462FD" w:rsidRPr="004766A7" w:rsidRDefault="006462FD" w:rsidP="006462FD">
                            <w:pPr>
                              <w:pStyle w:val="Heading8"/>
                              <w:rPr>
                                <w:color w:val="23316B" w:themeColor="text2"/>
                              </w:rPr>
                            </w:pPr>
                            <w:r>
                              <w:rPr>
                                <w:color w:val="23316B" w:themeColor="text2"/>
                              </w:rPr>
                              <w:t>:</w:t>
                            </w:r>
                          </w:p>
                          <w:p w14:paraId="44147C2C" w14:textId="77777777" w:rsidR="006462FD" w:rsidRPr="00B0545B" w:rsidRDefault="006462FD" w:rsidP="006462FD">
                            <w:pPr>
                              <w:pStyle w:val="Heading6"/>
                            </w:pPr>
                            <w:r w:rsidRPr="00E77AC0">
                              <w:t xml:space="preserve"> </w:t>
                            </w:r>
                            <w:r>
                              <w:t>most impacting learning subject:</w:t>
                            </w:r>
                          </w:p>
                          <w:p w14:paraId="60EC8EC1" w14:textId="77777777" w:rsidR="006462FD" w:rsidRDefault="006462FD" w:rsidP="006462FD">
                            <w:pPr>
                              <w:spacing w:before="100" w:after="0"/>
                            </w:pPr>
                            <w:r>
                              <w:t xml:space="preserve">Presenter: </w:t>
                            </w:r>
                            <w:r w:rsidRPr="00DA31EA">
                              <w:rPr>
                                <w:b/>
                                <w:bCs/>
                              </w:rPr>
                              <w:t>Faron Boreham</w:t>
                            </w:r>
                            <w:r>
                              <w:t xml:space="preserve">, Executive Director at Solstice Senior Living </w:t>
                            </w:r>
                          </w:p>
                          <w:p w14:paraId="6E2D7C18" w14:textId="77777777" w:rsidR="006462FD" w:rsidRDefault="006462FD" w:rsidP="006462FD">
                            <w:pPr>
                              <w:spacing w:before="100" w:after="0"/>
                            </w:pPr>
                            <w:r>
                              <w:t>“</w:t>
                            </w:r>
                            <w:r w:rsidRPr="006462FD">
                              <w:rPr>
                                <w:u w:val="single"/>
                              </w:rPr>
                              <w:t>Servant Leadership</w:t>
                            </w:r>
                            <w:r>
                              <w:t xml:space="preserve">”  </w:t>
                            </w:r>
                          </w:p>
                          <w:p w14:paraId="61FE99D4" w14:textId="77777777" w:rsidR="006462FD" w:rsidRPr="00DA31EA" w:rsidRDefault="006462FD" w:rsidP="006462FD">
                            <w:pPr>
                              <w:spacing w:before="100" w:after="0"/>
                              <w:rPr>
                                <w:i/>
                                <w:iCs/>
                              </w:rPr>
                            </w:pPr>
                            <w:proofErr w:type="gramStart"/>
                            <w:r w:rsidRPr="00DA31EA">
                              <w:rPr>
                                <w:i/>
                                <w:iCs/>
                              </w:rPr>
                              <w:t>“ A</w:t>
                            </w:r>
                            <w:proofErr w:type="gramEnd"/>
                            <w:r w:rsidRPr="00DA31EA">
                              <w:rPr>
                                <w:i/>
                                <w:iCs/>
                              </w:rPr>
                              <w:t xml:space="preserve"> servant-leader is a person who begins with the natural feeling of wanting to serve first-to help, support, encourage, and lift up others. And because of their noble role model, others begin to lead by serving.”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7EE3A" id="_x0000_s1030" type="#_x0000_t202" alt="Text box to enter heading and description" style="position:absolute;left:0;text-align:left;margin-left:0;margin-top:230.7pt;width:179.45pt;height:273.75pt;z-index:-2516582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" filled="f" stroked="f">
                <v:textbox inset=",7.2pt">
                  <w:txbxContent>
                    <w:p w14:paraId="1B090513" w14:textId="77777777" w:rsidR="006462FD" w:rsidRPr="004766A7" w:rsidRDefault="006462FD" w:rsidP="006462FD">
                      <w:pPr>
                        <w:pStyle w:val="Heading8"/>
                        <w:rPr>
                          <w:color w:val="23316B" w:themeColor="text2"/>
                        </w:rPr>
                      </w:pPr>
                      <w:r>
                        <w:rPr>
                          <w:color w:val="23316B" w:themeColor="text2"/>
                        </w:rPr>
                        <w:t>:</w:t>
                      </w:r>
                    </w:p>
                    <w:p w14:paraId="44147C2C" w14:textId="77777777" w:rsidR="006462FD" w:rsidRPr="00B0545B" w:rsidRDefault="006462FD" w:rsidP="006462FD">
                      <w:pPr>
                        <w:pStyle w:val="Heading6"/>
                      </w:pPr>
                      <w:r w:rsidRPr="00E77AC0">
                        <w:t xml:space="preserve"> </w:t>
                      </w:r>
                      <w:r>
                        <w:t>most impacting learning subject:</w:t>
                      </w:r>
                    </w:p>
                    <w:p w14:paraId="60EC8EC1" w14:textId="77777777" w:rsidR="006462FD" w:rsidRDefault="006462FD" w:rsidP="006462FD">
                      <w:pPr>
                        <w:spacing w:before="100" w:after="0"/>
                      </w:pPr>
                      <w:r>
                        <w:t xml:space="preserve">Presenter: </w:t>
                      </w:r>
                      <w:r w:rsidRPr="00DA31EA">
                        <w:rPr>
                          <w:b/>
                          <w:bCs/>
                        </w:rPr>
                        <w:t>Faron Boreham</w:t>
                      </w:r>
                      <w:r>
                        <w:t xml:space="preserve">, Executive Director at Solstice Senior Living </w:t>
                      </w:r>
                    </w:p>
                    <w:p w14:paraId="6E2D7C18" w14:textId="77777777" w:rsidR="006462FD" w:rsidRDefault="006462FD" w:rsidP="006462FD">
                      <w:pPr>
                        <w:spacing w:before="100" w:after="0"/>
                      </w:pPr>
                      <w:r>
                        <w:t>“</w:t>
                      </w:r>
                      <w:r w:rsidRPr="006462FD">
                        <w:rPr>
                          <w:u w:val="single"/>
                        </w:rPr>
                        <w:t>Servant Leadership</w:t>
                      </w:r>
                      <w:r>
                        <w:t xml:space="preserve">”  </w:t>
                      </w:r>
                    </w:p>
                    <w:p w14:paraId="61FE99D4" w14:textId="77777777" w:rsidR="006462FD" w:rsidRPr="00DA31EA" w:rsidRDefault="006462FD" w:rsidP="006462FD">
                      <w:pPr>
                        <w:spacing w:before="100" w:after="0"/>
                        <w:rPr>
                          <w:i/>
                          <w:iCs/>
                        </w:rPr>
                      </w:pPr>
                      <w:proofErr w:type="gramStart"/>
                      <w:r w:rsidRPr="00DA31EA">
                        <w:rPr>
                          <w:i/>
                          <w:iCs/>
                        </w:rPr>
                        <w:t>“ A</w:t>
                      </w:r>
                      <w:proofErr w:type="gramEnd"/>
                      <w:r w:rsidRPr="00DA31EA">
                        <w:rPr>
                          <w:i/>
                          <w:iCs/>
                        </w:rPr>
                        <w:t xml:space="preserve"> servant-leader is a person who begins with the natural feeling of wanting to serve first-to help, support, encourage, and lift up others. And because of their noble role model, others begin to lead by serving.”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E3DBB" w:rsidRPr="006462FD">
        <w:rPr>
          <w:i/>
          <w:iCs/>
          <w:noProof/>
        </w:rPr>
        <mc:AlternateContent>
          <mc:Choice Requires="wpg">
            <w:drawing>
              <wp:anchor distT="0" distB="0" distL="228600" distR="228600" simplePos="0" relativeHeight="251662336" behindDoc="0" locked="0" layoutInCell="1" allowOverlap="1" wp14:anchorId="09A8FA54" wp14:editId="7C5E5FA3">
                <wp:simplePos x="0" y="0"/>
                <wp:positionH relativeFrom="page">
                  <wp:posOffset>219075</wp:posOffset>
                </wp:positionH>
                <wp:positionV relativeFrom="page">
                  <wp:posOffset>4848225</wp:posOffset>
                </wp:positionV>
                <wp:extent cx="2419350" cy="4752975"/>
                <wp:effectExtent l="0" t="0" r="0" b="9525"/>
                <wp:wrapSquare wrapText="bothSides"/>
                <wp:docPr id="173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4752975"/>
                          <a:chOff x="-2057485" y="851050"/>
                          <a:chExt cx="2419622" cy="4750430"/>
                        </a:xfrm>
                      </wpg:grpSpPr>
                      <wps:wsp>
                        <wps:cNvPr id="177" name="Rectangle 177"/>
                        <wps:cNvSpPr/>
                        <wps:spPr>
                          <a:xfrm flipV="1">
                            <a:off x="-235" y="851050"/>
                            <a:ext cx="324271" cy="45694"/>
                          </a:xfrm>
                          <a:prstGeom prst="rect">
                            <a:avLst/>
                          </a:prstGeom>
                          <a:blipFill>
                            <a:blip r:embed="rId14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 Box 178"/>
                        <wps:cNvSpPr txBox="1"/>
                        <wps:spPr>
                          <a:xfrm>
                            <a:off x="-2057485" y="2684598"/>
                            <a:ext cx="2419622" cy="29168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DE80C7" w14:textId="5EB5A69C" w:rsidR="006462FD" w:rsidRPr="00B0545B" w:rsidRDefault="006462FD" w:rsidP="006462FD">
                              <w:pPr>
                                <w:pStyle w:val="Heading5"/>
                              </w:pPr>
                              <w:r>
                                <w:t>SNEC News!!</w:t>
                              </w:r>
                            </w:p>
                            <w:p w14:paraId="4BBEF66C" w14:textId="122B523A" w:rsidR="006462FD" w:rsidRDefault="006462FD" w:rsidP="00886DBF">
                              <w:r>
                                <w:t xml:space="preserve">We’ve got exciting updates about our </w:t>
                              </w:r>
                              <w:r>
                                <w:br/>
                                <w:t xml:space="preserve">Spring 2025 Meeting. Our meeting was engaging &amp; very informative. Thank you to all the Presenters that gave the best educational sessions to our </w:t>
                              </w:r>
                              <w:proofErr w:type="gramStart"/>
                              <w:r>
                                <w:t>members..</w:t>
                              </w:r>
                              <w:proofErr w:type="gramEnd"/>
                            </w:p>
                            <w:p w14:paraId="0DB9921C" w14:textId="40B9BAF2" w:rsidR="00886DBF" w:rsidRDefault="00886DBF" w:rsidP="00886DBF">
                              <w:r w:rsidRPr="00886DB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Save the Date</w:t>
                              </w:r>
                              <w:r>
                                <w:t xml:space="preserve">: Fall Meeting </w:t>
                              </w:r>
                            </w:p>
                            <w:p w14:paraId="79639417" w14:textId="3AB319B2" w:rsidR="00886DBF" w:rsidRDefault="00886DBF" w:rsidP="00886DBF">
                              <w:pPr>
                                <w:rPr>
                                  <w:smallCaps/>
                                  <w:color w:val="6DAEDA" w:themeColor="accent2"/>
                                  <w:sz w:val="28"/>
                                </w:rPr>
                              </w:pPr>
                              <w:r>
                                <w:t>October 7, 2025.</w:t>
                              </w:r>
                            </w:p>
                            <w:p w14:paraId="78005C95" w14:textId="650AC957" w:rsidR="006462FD" w:rsidRDefault="006462FD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3E92CC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A8FA54" id="Group 184" o:spid="_x0000_s1031" style="position:absolute;left:0;text-align:left;margin-left:17.25pt;margin-top:381.75pt;width:190.5pt;height:374.25pt;z-index:251662336;mso-wrap-distance-left:18pt;mso-wrap-distance-right:18pt;mso-position-horizontal-relative:page;mso-position-vertical-relative:page;mso-width-relative:margin;mso-height-relative:margin" coordorigin="-20574,8510" coordsize="24196,47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">
                <v:rect id="Rectangle 177" o:spid="_x0000_s1032" style="position:absolute;left:-2;top:8510;width:3242;height:45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" stroked="f" strokeweight="1pt">
                  <v:fill r:id="rId15" o:title="" recolor="t" rotate="t" type="frame"/>
                </v:rect>
                <v:shape id="Text Box 178" o:spid="_x0000_s1033" type="#_x0000_t202" style="position:absolute;left:-20574;top:26845;width:24195;height:2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" filled="f" stroked="f" strokeweight=".5pt">
                  <v:textbox inset="3.6pt,7.2pt,0,0">
                    <w:txbxContent>
                      <w:p w14:paraId="0FDE80C7" w14:textId="5EB5A69C" w:rsidR="006462FD" w:rsidRPr="00B0545B" w:rsidRDefault="006462FD" w:rsidP="006462FD">
                        <w:pPr>
                          <w:pStyle w:val="Heading5"/>
                        </w:pPr>
                        <w:r>
                          <w:t>SNEC News!!</w:t>
                        </w:r>
                      </w:p>
                      <w:p w14:paraId="4BBEF66C" w14:textId="122B523A" w:rsidR="006462FD" w:rsidRDefault="006462FD" w:rsidP="00886DBF">
                        <w:r>
                          <w:t xml:space="preserve">We’ve got exciting updates about our </w:t>
                        </w:r>
                        <w:r>
                          <w:br/>
                          <w:t xml:space="preserve">Spring 2025 Meeting. Our meeting was engaging &amp; very informative. Thank you to all the Presenters that gave the best educational sessions to our </w:t>
                        </w:r>
                        <w:proofErr w:type="gramStart"/>
                        <w:r>
                          <w:t>members..</w:t>
                        </w:r>
                        <w:proofErr w:type="gramEnd"/>
                      </w:p>
                      <w:p w14:paraId="0DB9921C" w14:textId="40B9BAF2" w:rsidR="00886DBF" w:rsidRDefault="00886DBF" w:rsidP="00886DBF">
                        <w:r w:rsidRPr="00886DBF">
                          <w:rPr>
                            <w:b/>
                            <w:bCs/>
                            <w:i/>
                            <w:iCs/>
                          </w:rPr>
                          <w:t>Save the Date</w:t>
                        </w:r>
                        <w:r>
                          <w:t xml:space="preserve">: Fall Meeting </w:t>
                        </w:r>
                      </w:p>
                      <w:p w14:paraId="79639417" w14:textId="3AB319B2" w:rsidR="00886DBF" w:rsidRDefault="00886DBF" w:rsidP="00886DBF">
                        <w:pPr>
                          <w:rPr>
                            <w:smallCaps/>
                            <w:color w:val="6DAEDA" w:themeColor="accent2"/>
                            <w:sz w:val="28"/>
                          </w:rPr>
                        </w:pPr>
                        <w:r>
                          <w:t>October 7, 2025.</w:t>
                        </w:r>
                      </w:p>
                      <w:p w14:paraId="78005C95" w14:textId="650AC957" w:rsidR="006462FD" w:rsidRDefault="006462FD">
                        <w:pPr>
                          <w:pStyle w:val="NoSpacing"/>
                          <w:ind w:left="360"/>
                          <w:jc w:val="right"/>
                          <w:rPr>
                            <w:color w:val="3E92CC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3402"/>
        <w:gridCol w:w="3686"/>
        <w:gridCol w:w="3712"/>
      </w:tblGrid>
      <w:tr w:rsidR="00B44AE4" w14:paraId="4B813482" w14:textId="77777777" w:rsidTr="00F00DAF">
        <w:trPr>
          <w:trHeight w:val="342"/>
        </w:trPr>
        <w:tc>
          <w:tcPr>
            <w:tcW w:w="3402" w:type="dxa"/>
          </w:tcPr>
          <w:p w14:paraId="2078B848" w14:textId="628564AD" w:rsidR="00B44AE4" w:rsidRPr="00B44AE4" w:rsidRDefault="00886DBF" w:rsidP="00FB4F85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0DDAAA3D" wp14:editId="7CF6536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371475</wp:posOffset>
                      </wp:positionV>
                      <wp:extent cx="2279015" cy="2809875"/>
                      <wp:effectExtent l="0" t="0" r="0" b="0"/>
                      <wp:wrapTight wrapText="bothSides">
                        <wp:wrapPolygon edited="0">
                          <wp:start x="542" y="439"/>
                          <wp:lineTo x="542" y="21380"/>
                          <wp:lineTo x="20944" y="21380"/>
                          <wp:lineTo x="20944" y="439"/>
                          <wp:lineTo x="542" y="439"/>
                        </wp:wrapPolygon>
                      </wp:wrapTight>
                      <wp:docPr id="217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015" cy="2809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BE9855" w14:textId="77777777" w:rsidR="00886DBF" w:rsidRPr="0024164E" w:rsidRDefault="00886DBF" w:rsidP="00886DBF">
                                  <w:pPr>
                                    <w:pStyle w:val="Heading8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4164E">
                                    <w:rPr>
                                      <w:b/>
                                      <w:bCs/>
                                    </w:rPr>
                                    <w:t xml:space="preserve"> few Food Code Updates:</w:t>
                                  </w:r>
                                </w:p>
                                <w:p w14:paraId="51E6E3B2" w14:textId="77777777" w:rsidR="00886DBF" w:rsidRDefault="00886DBF" w:rsidP="00886DB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</w:pPr>
                                  <w:r>
                                    <w:t xml:space="preserve">There is a new Allergen= Sesame </w:t>
                                  </w:r>
                                </w:p>
                                <w:p w14:paraId="21BA164E" w14:textId="77777777" w:rsidR="00886DBF" w:rsidRDefault="00886DBF" w:rsidP="00886DB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</w:pPr>
                                  <w:r>
                                    <w:t>Unpackaged &amp; Bulk food labeling=if remove from original container allergen labeling must be included in new container.</w:t>
                                  </w:r>
                                </w:p>
                                <w:p w14:paraId="7AF684BA" w14:textId="77777777" w:rsidR="00886DBF" w:rsidRPr="006462FD" w:rsidRDefault="00886DBF" w:rsidP="00886DB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</w:pPr>
                                  <w:r>
                                    <w:t xml:space="preserve">Food Donations=not allowed in </w:t>
                                  </w:r>
                                  <w:proofErr w:type="gramStart"/>
                                  <w:r>
                                    <w:t>high risk</w:t>
                                  </w:r>
                                  <w:proofErr w:type="gramEnd"/>
                                  <w:r>
                                    <w:t xml:space="preserve"> population establishments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AAA3D" id="_x0000_s1034" type="#_x0000_t202" alt="Text box to enter heading and description" style="position:absolute;margin-left:0;margin-top:29.25pt;width:179.45pt;height:221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" filled="f" stroked="f">
                      <v:textbox inset=",7.2pt">
                        <w:txbxContent>
                          <w:p w14:paraId="53BE9855" w14:textId="77777777" w:rsidR="00886DBF" w:rsidRPr="0024164E" w:rsidRDefault="00886DBF" w:rsidP="00886DBF">
                            <w:pPr>
                              <w:pStyle w:val="Heading8"/>
                              <w:rPr>
                                <w:b/>
                                <w:bCs/>
                              </w:rPr>
                            </w:pPr>
                            <w:r w:rsidRPr="0024164E">
                              <w:rPr>
                                <w:b/>
                                <w:bCs/>
                              </w:rPr>
                              <w:t xml:space="preserve"> few Food Code Updates:</w:t>
                            </w:r>
                          </w:p>
                          <w:p w14:paraId="51E6E3B2" w14:textId="77777777" w:rsidR="00886DBF" w:rsidRDefault="00886DBF" w:rsidP="00886DB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 xml:space="preserve">There is a new Allergen= Sesame </w:t>
                            </w:r>
                          </w:p>
                          <w:p w14:paraId="21BA164E" w14:textId="77777777" w:rsidR="00886DBF" w:rsidRDefault="00886DBF" w:rsidP="00886DB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Unpackaged &amp; Bulk food labeling=if remove from original container allergen labeling must be included in new container.</w:t>
                            </w:r>
                          </w:p>
                          <w:p w14:paraId="7AF684BA" w14:textId="77777777" w:rsidR="00886DBF" w:rsidRPr="006462FD" w:rsidRDefault="00886DBF" w:rsidP="00886DB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 xml:space="preserve">Food Donations=not allowed in </w:t>
                            </w:r>
                            <w:proofErr w:type="gramStart"/>
                            <w:r>
                              <w:t>high risk</w:t>
                            </w:r>
                            <w:proofErr w:type="gramEnd"/>
                            <w:r>
                              <w:t xml:space="preserve"> population establishments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3686" w:type="dxa"/>
            <w:tcMar>
              <w:left w:w="288" w:type="dxa"/>
              <w:right w:w="0" w:type="dxa"/>
            </w:tcMar>
          </w:tcPr>
          <w:p w14:paraId="52425A20" w14:textId="51486CDE" w:rsidR="00B44AE4" w:rsidRPr="00B44AE4" w:rsidRDefault="00886DBF" w:rsidP="00984BB5">
            <w:pPr>
              <w:ind w:left="-294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2836AE12" wp14:editId="4B87E9E6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314325</wp:posOffset>
                      </wp:positionV>
                      <wp:extent cx="2114550" cy="2838450"/>
                      <wp:effectExtent l="0" t="0" r="19050" b="19050"/>
                      <wp:wrapSquare wrapText="bothSides"/>
                      <wp:docPr id="16612813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283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43C4E8" w14:textId="2BBE70C0" w:rsidR="00376E27" w:rsidRDefault="00376E27">
                                  <w:r w:rsidRPr="00376E27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 xml:space="preserve">Special </w:t>
                                  </w:r>
                                  <w:proofErr w:type="gramStart"/>
                                  <w:r w:rsidRPr="00376E27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Thanks</w:t>
                                  </w:r>
                                  <w:r>
                                    <w:t xml:space="preserve">  to</w:t>
                                  </w:r>
                                  <w:proofErr w:type="gramEnd"/>
                                  <w:r>
                                    <w:t xml:space="preserve"> one Particular CDM who </w:t>
                                  </w:r>
                                  <w:r w:rsidR="000E3DBB">
                                    <w:t>has been present at</w:t>
                                  </w:r>
                                  <w:r>
                                    <w:t xml:space="preserve"> every meeting we host.</w:t>
                                  </w:r>
                                </w:p>
                                <w:p w14:paraId="58A1F203" w14:textId="0BF8612B" w:rsidR="00376E27" w:rsidRPr="00376E27" w:rsidRDefault="00376E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376E27">
                                    <w:rPr>
                                      <w:b/>
                                      <w:bCs/>
                                    </w:rPr>
                                    <w:t xml:space="preserve">Penny </w:t>
                                  </w:r>
                                  <w:proofErr w:type="spellStart"/>
                                  <w:proofErr w:type="gramStart"/>
                                  <w:r w:rsidRPr="00376E27">
                                    <w:rPr>
                                      <w:b/>
                                      <w:bCs/>
                                    </w:rPr>
                                    <w:t>Deary,CDM</w:t>
                                  </w:r>
                                  <w:proofErr w:type="gramEnd"/>
                                  <w:r w:rsidRPr="00376E27">
                                    <w:rPr>
                                      <w:b/>
                                      <w:bCs/>
                                    </w:rPr>
                                    <w:t>,CFPP</w:t>
                                  </w:r>
                                  <w:proofErr w:type="spellEnd"/>
                                </w:p>
                                <w:p w14:paraId="6B442059" w14:textId="00686E44" w:rsidR="00376E27" w:rsidRPr="00376E27" w:rsidRDefault="00376E27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376E27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>From: Essex Meadows</w:t>
                                  </w:r>
                                  <w:r w:rsidRPr="00376E27">
                                    <w:rPr>
                                      <w:i/>
                                      <w:iCs/>
                                    </w:rPr>
                                    <w:t>.</w:t>
                                  </w:r>
                                </w:p>
                                <w:p w14:paraId="00E558B0" w14:textId="5B7652EA" w:rsidR="000E3DBB" w:rsidRDefault="00376E27">
                                  <w:r>
                                    <w:t xml:space="preserve">Thank you for all you do and for taking the time to come to our meetings no matter </w:t>
                                  </w:r>
                                  <w:r w:rsidR="00F00DAF">
                                    <w:t>how far we host.</w:t>
                                  </w:r>
                                </w:p>
                                <w:p w14:paraId="30899EA0" w14:textId="29ED0E40" w:rsidR="000E3DBB" w:rsidRDefault="000E3DBB">
                                  <w:r>
                                    <w:t>Thank you from your SNEC Chapter.</w:t>
                                  </w:r>
                                </w:p>
                                <w:p w14:paraId="450601B2" w14:textId="77777777" w:rsidR="00376E27" w:rsidRDefault="00376E2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6AE12" id="_x0000_s1035" type="#_x0000_t202" style="position:absolute;left:0;text-align:left;margin-left:-6pt;margin-top:24.75pt;width:166.5pt;height:223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">
                      <v:textbox>
                        <w:txbxContent>
                          <w:p w14:paraId="6B43C4E8" w14:textId="2BBE70C0" w:rsidR="00376E27" w:rsidRDefault="00376E27">
                            <w:r w:rsidRPr="00376E2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Special </w:t>
                            </w:r>
                            <w:proofErr w:type="gramStart"/>
                            <w:r w:rsidRPr="00376E2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Thanks</w:t>
                            </w:r>
                            <w:r>
                              <w:t xml:space="preserve">  to</w:t>
                            </w:r>
                            <w:proofErr w:type="gramEnd"/>
                            <w:r>
                              <w:t xml:space="preserve"> one Particular CDM who </w:t>
                            </w:r>
                            <w:r w:rsidR="000E3DBB">
                              <w:t>has been present at</w:t>
                            </w:r>
                            <w:r>
                              <w:t xml:space="preserve"> every meeting we host.</w:t>
                            </w:r>
                          </w:p>
                          <w:p w14:paraId="58A1F203" w14:textId="0BF8612B" w:rsidR="00376E27" w:rsidRPr="00376E27" w:rsidRDefault="00376E2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76E27">
                              <w:rPr>
                                <w:b/>
                                <w:bCs/>
                              </w:rPr>
                              <w:t xml:space="preserve">Penny </w:t>
                            </w:r>
                            <w:proofErr w:type="spellStart"/>
                            <w:proofErr w:type="gramStart"/>
                            <w:r w:rsidRPr="00376E27">
                              <w:rPr>
                                <w:b/>
                                <w:bCs/>
                              </w:rPr>
                              <w:t>Deary,CDM</w:t>
                            </w:r>
                            <w:proofErr w:type="gramEnd"/>
                            <w:r w:rsidRPr="00376E27">
                              <w:rPr>
                                <w:b/>
                                <w:bCs/>
                              </w:rPr>
                              <w:t>,CFPP</w:t>
                            </w:r>
                            <w:proofErr w:type="spellEnd"/>
                          </w:p>
                          <w:p w14:paraId="6B442059" w14:textId="00686E44" w:rsidR="00376E27" w:rsidRPr="00376E27" w:rsidRDefault="00376E27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376E27">
                              <w:rPr>
                                <w:b/>
                                <w:bCs/>
                                <w:i/>
                                <w:iCs/>
                              </w:rPr>
                              <w:t>From: Essex Meadows</w:t>
                            </w:r>
                            <w:r w:rsidRPr="00376E27"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  <w:p w14:paraId="00E558B0" w14:textId="5B7652EA" w:rsidR="000E3DBB" w:rsidRDefault="00376E27">
                            <w:r>
                              <w:t xml:space="preserve">Thank you for all you do and for taking the time to come to our meetings no matter </w:t>
                            </w:r>
                            <w:r w:rsidR="00F00DAF">
                              <w:t>how far we host.</w:t>
                            </w:r>
                          </w:p>
                          <w:p w14:paraId="30899EA0" w14:textId="29ED0E40" w:rsidR="000E3DBB" w:rsidRDefault="000E3DBB">
                            <w:r>
                              <w:t>Thank you from your SNEC Chapter.</w:t>
                            </w:r>
                          </w:p>
                          <w:p w14:paraId="450601B2" w14:textId="77777777" w:rsidR="00376E27" w:rsidRDefault="00376E2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712" w:type="dxa"/>
          </w:tcPr>
          <w:p w14:paraId="568871C3" w14:textId="077AE023" w:rsidR="00B44AE4" w:rsidRPr="00B44AE4" w:rsidRDefault="00886DBF" w:rsidP="00FB4F85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43402799" wp14:editId="3824F5C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634365</wp:posOffset>
                      </wp:positionV>
                      <wp:extent cx="2038350" cy="1724025"/>
                      <wp:effectExtent l="0" t="0" r="0" b="0"/>
                      <wp:wrapTight wrapText="bothSides">
                        <wp:wrapPolygon edited="0">
                          <wp:start x="606" y="716"/>
                          <wp:lineTo x="606" y="21242"/>
                          <wp:lineTo x="20793" y="21242"/>
                          <wp:lineTo x="20793" y="716"/>
                          <wp:lineTo x="606" y="716"/>
                        </wp:wrapPolygon>
                      </wp:wrapTight>
                      <wp:docPr id="8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8350" cy="1724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8760C4" w14:textId="369AEB75" w:rsidR="00DA31EA" w:rsidRPr="00DA31EA" w:rsidRDefault="00886DBF" w:rsidP="00886DBF">
                                  <w:pPr>
                                    <w:spacing w:before="100" w:after="0"/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</w:rPr>
                                    <w:t>Thank you to the University of North Dakota for the amazing swags they sent us for our members.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02799" id="_x0000_s1036" type="#_x0000_t202" alt="Text box to enter heading and description" style="position:absolute;margin-left:1.5pt;margin-top:49.95pt;width:160.5pt;height:135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" filled="f" stroked="f">
                      <v:textbox inset=",7.2pt">
                        <w:txbxContent>
                          <w:p w14:paraId="0F8760C4" w14:textId="369AEB75" w:rsidR="00DA31EA" w:rsidRPr="00DA31EA" w:rsidRDefault="00886DBF" w:rsidP="00886DBF">
                            <w:pPr>
                              <w:spacing w:before="100" w:after="0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>Thank you to the University of North Dakota for the amazing swags they sent us for our members.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DD34731" wp14:editId="1D5EEFC1">
                  <wp:extent cx="2087245" cy="417195"/>
                  <wp:effectExtent l="0" t="0" r="8255" b="1905"/>
                  <wp:docPr id="178370394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703947" name="Picture 1783703947"/>
                          <pic:cNvPicPr/>
                        </pic:nvPicPr>
                        <pic:blipFill>
                          <a:blip r:embed="rId16">
                            <a:extLs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245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87A" w14:paraId="07E80E56" w14:textId="77777777" w:rsidTr="00F00DAF">
        <w:trPr>
          <w:trHeight w:val="3132"/>
        </w:trPr>
        <w:tc>
          <w:tcPr>
            <w:tcW w:w="3402" w:type="dxa"/>
            <w:tcBorders>
              <w:right w:val="single" w:sz="24" w:space="0" w:color="23316B" w:themeColor="text2"/>
            </w:tcBorders>
          </w:tcPr>
          <w:p w14:paraId="36C843EE" w14:textId="69BA09A2" w:rsidR="00FB4F85" w:rsidRDefault="00D671BB" w:rsidP="00FB4F85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32D7B67B" wp14:editId="064172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1417320</wp:posOffset>
                      </wp:positionV>
                      <wp:extent cx="1781175" cy="4210050"/>
                      <wp:effectExtent l="0" t="0" r="28575" b="19050"/>
                      <wp:wrapSquare wrapText="bothSides"/>
                      <wp:docPr id="10515163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1175" cy="421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5E66B5" w14:textId="62B03F47" w:rsidR="00886DBF" w:rsidRDefault="00D671BB">
                                  <w:r w:rsidRPr="00D671BB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Ingredients for </w:t>
                                  </w:r>
                                  <w:r w:rsidR="00886DBF" w:rsidRPr="00D671BB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>Recipe</w:t>
                                  </w:r>
                                  <w:r w:rsidRPr="00D671BB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 for the Best Clam Chowder in the Country</w:t>
                                  </w:r>
                                  <w:r w:rsidRPr="00D671BB">
                                    <w:rPr>
                                      <w:b/>
                                      <w:bCs/>
                                    </w:rPr>
                                    <w:t>.</w:t>
                                  </w:r>
                                  <w:r w:rsidR="00886DBF">
                                    <w:t xml:space="preserve"> </w:t>
                                  </w:r>
                                  <w:r>
                                    <w:t>R</w:t>
                                  </w:r>
                                  <w:r w:rsidR="00886DBF">
                                    <w:t>ight from the New Englanders:</w:t>
                                  </w:r>
                                </w:p>
                                <w:p w14:paraId="4972732F" w14:textId="0F63885E" w:rsidR="00886DBF" w:rsidRPr="00D671BB" w:rsidRDefault="00D671BB">
                                  <w:pPr>
                                    <w:rPr>
                                      <w:rFonts w:ascii="Bahnschrift" w:hAnsi="Bahnschrift"/>
                                      <w:b/>
                                      <w:bCs/>
                                      <w:i/>
                                      <w:iCs/>
                                    </w:rPr>
                                  </w:pPr>
                                  <w:r w:rsidRPr="00D671BB">
                                    <w:rPr>
                                      <w:rFonts w:ascii="Bahnschrift" w:hAnsi="Bahnschrift"/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New England </w:t>
                                  </w:r>
                                  <w:r w:rsidR="00886DBF" w:rsidRPr="00D671BB">
                                    <w:rPr>
                                      <w:rFonts w:ascii="Bahnschrift" w:hAnsi="Bahnschrift"/>
                                      <w:b/>
                                      <w:bCs/>
                                      <w:i/>
                                      <w:iCs/>
                                    </w:rPr>
                                    <w:t>Clam Chowder:</w:t>
                                  </w:r>
                                </w:p>
                                <w:p w14:paraId="78741F93" w14:textId="4D0FABCC" w:rsidR="00D671BB" w:rsidRDefault="00D671BB">
                                  <w:r>
                                    <w:t xml:space="preserve">Ingredietns:4 Slices of bacon, 1 medium onion, 2 celery stalks, 2 cloves of garlic, 2 tbs. flour, 3 cups diced potatoes, 1 c. clam juice, 1 c. of water or seafood stock, 1 bay leaf, ½ tsp. dried thyme, salt &amp; pepper to taste, 2 c. chopped clams, 1 1/12 c. heavy cream, 2 tbs. unsalted butter,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7B67B" id="_x0000_s1037" type="#_x0000_t202" style="position:absolute;margin-left:0;margin-top:111.6pt;width:140.25pt;height:331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">
                      <v:textbox>
                        <w:txbxContent>
                          <w:p w14:paraId="5B5E66B5" w14:textId="62B03F47" w:rsidR="00886DBF" w:rsidRDefault="00D671BB">
                            <w:r w:rsidRPr="00D671BB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Ingredients for </w:t>
                            </w:r>
                            <w:r w:rsidR="00886DBF" w:rsidRPr="00D671BB">
                              <w:rPr>
                                <w:b/>
                                <w:bCs/>
                                <w:i/>
                                <w:iCs/>
                              </w:rPr>
                              <w:t>Recipe</w:t>
                            </w:r>
                            <w:r w:rsidRPr="00D671BB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for the Best Clam Chowder in the Country</w:t>
                            </w:r>
                            <w:r w:rsidRPr="00D671BB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886DBF">
                              <w:t xml:space="preserve"> </w:t>
                            </w:r>
                            <w:r>
                              <w:t>R</w:t>
                            </w:r>
                            <w:r w:rsidR="00886DBF">
                              <w:t>ight from the New Englanders:</w:t>
                            </w:r>
                          </w:p>
                          <w:p w14:paraId="4972732F" w14:textId="0F63885E" w:rsidR="00886DBF" w:rsidRPr="00D671BB" w:rsidRDefault="00D671BB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D671BB">
                              <w:rPr>
                                <w:rFonts w:ascii="Bahnschrift" w:hAnsi="Bahnschrift"/>
                                <w:b/>
                                <w:bCs/>
                                <w:i/>
                                <w:iCs/>
                              </w:rPr>
                              <w:t xml:space="preserve">New England </w:t>
                            </w:r>
                            <w:r w:rsidR="00886DBF" w:rsidRPr="00D671BB">
                              <w:rPr>
                                <w:rFonts w:ascii="Bahnschrift" w:hAnsi="Bahnschrift"/>
                                <w:b/>
                                <w:bCs/>
                                <w:i/>
                                <w:iCs/>
                              </w:rPr>
                              <w:t>Clam Chowder:</w:t>
                            </w:r>
                          </w:p>
                          <w:p w14:paraId="78741F93" w14:textId="4D0FABCC" w:rsidR="00D671BB" w:rsidRDefault="00D671BB">
                            <w:r>
                              <w:t xml:space="preserve">Ingredietns:4 Slices of bacon, 1 medium onion, 2 celery stalks, 2 cloves of garlic, 2 tbs. flour, 3 cups diced potatoes, 1 c. clam juice, 1 c. of water or seafood stock, 1 bay leaf, ½ tsp. dried thyme, salt &amp; pepper to taste, 2 c. chopped clams, 1 1/12 c. heavy cream, 2 tbs. unsalted butter,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686" w:type="dxa"/>
            <w:tcBorders>
              <w:left w:val="single" w:sz="24" w:space="0" w:color="23316B" w:themeColor="text2"/>
              <w:right w:val="single" w:sz="24" w:space="0" w:color="23316B" w:themeColor="text2"/>
            </w:tcBorders>
            <w:tcMar>
              <w:left w:w="288" w:type="dxa"/>
              <w:right w:w="0" w:type="dxa"/>
            </w:tcMar>
          </w:tcPr>
          <w:p w14:paraId="5C0D179F" w14:textId="2F10A8FF" w:rsidR="00376E27" w:rsidRPr="00984BB5" w:rsidRDefault="00376E27" w:rsidP="00376E27">
            <w:pPr>
              <w:ind w:left="-294"/>
            </w:pPr>
            <w:r>
              <w:t xml:space="preserve"> </w:t>
            </w:r>
          </w:p>
          <w:p w14:paraId="3BE2E019" w14:textId="2D300D17" w:rsidR="00376E27" w:rsidRPr="00984BB5" w:rsidRDefault="00C06081" w:rsidP="00984BB5">
            <w:pPr>
              <w:ind w:left="-294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CE50859" wp14:editId="6E2328DD">
                  <wp:simplePos x="0" y="0"/>
                  <wp:positionH relativeFrom="column">
                    <wp:posOffset>-161925</wp:posOffset>
                  </wp:positionH>
                  <wp:positionV relativeFrom="paragraph">
                    <wp:posOffset>158750</wp:posOffset>
                  </wp:positionV>
                  <wp:extent cx="2266950" cy="2266950"/>
                  <wp:effectExtent l="0" t="0" r="0" b="0"/>
                  <wp:wrapTight wrapText="bothSides">
                    <wp:wrapPolygon edited="0">
                      <wp:start x="4356" y="0"/>
                      <wp:lineTo x="1634" y="2904"/>
                      <wp:lineTo x="182" y="4719"/>
                      <wp:lineTo x="1452" y="8713"/>
                      <wp:lineTo x="545" y="11617"/>
                      <wp:lineTo x="182" y="14703"/>
                      <wp:lineTo x="1089" y="17425"/>
                      <wp:lineTo x="1089" y="17788"/>
                      <wp:lineTo x="3993" y="20692"/>
                      <wp:lineTo x="8168" y="21418"/>
                      <wp:lineTo x="9802" y="21418"/>
                      <wp:lineTo x="11617" y="21418"/>
                      <wp:lineTo x="13250" y="21418"/>
                      <wp:lineTo x="17607" y="20692"/>
                      <wp:lineTo x="17788" y="20329"/>
                      <wp:lineTo x="20329" y="17788"/>
                      <wp:lineTo x="20511" y="17425"/>
                      <wp:lineTo x="21237" y="14521"/>
                      <wp:lineTo x="21055" y="12161"/>
                      <wp:lineTo x="20874" y="11617"/>
                      <wp:lineTo x="20148" y="8713"/>
                      <wp:lineTo x="21055" y="5808"/>
                      <wp:lineTo x="21418" y="5082"/>
                      <wp:lineTo x="21055" y="4538"/>
                      <wp:lineTo x="19785" y="2904"/>
                      <wp:lineTo x="17062" y="0"/>
                      <wp:lineTo x="4356" y="0"/>
                    </wp:wrapPolygon>
                  </wp:wrapTight>
                  <wp:docPr id="134640666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406669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42060D6" wp14:editId="0D90F61B">
                  <wp:simplePos x="0" y="0"/>
                  <wp:positionH relativeFrom="column">
                    <wp:posOffset>-163747</wp:posOffset>
                  </wp:positionH>
                  <wp:positionV relativeFrom="paragraph">
                    <wp:posOffset>2825750</wp:posOffset>
                  </wp:positionV>
                  <wp:extent cx="2400300" cy="2733134"/>
                  <wp:effectExtent l="0" t="0" r="0" b="0"/>
                  <wp:wrapTight wrapText="bothSides">
                    <wp:wrapPolygon edited="0">
                      <wp:start x="0" y="0"/>
                      <wp:lineTo x="0" y="21379"/>
                      <wp:lineTo x="21429" y="21379"/>
                      <wp:lineTo x="21429" y="0"/>
                      <wp:lineTo x="0" y="0"/>
                    </wp:wrapPolygon>
                  </wp:wrapTight>
                  <wp:docPr id="31572788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727885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273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12" w:type="dxa"/>
            <w:tcBorders>
              <w:left w:val="single" w:sz="24" w:space="0" w:color="23316B" w:themeColor="text2"/>
            </w:tcBorders>
          </w:tcPr>
          <w:p w14:paraId="09BBE25F" w14:textId="2AF49F8F" w:rsidR="00FB4F85" w:rsidRDefault="00F00DAF" w:rsidP="00FB4F85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0599ECD2" wp14:editId="58C0771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340360</wp:posOffset>
                      </wp:positionV>
                      <wp:extent cx="2314575" cy="5153025"/>
                      <wp:effectExtent l="0" t="0" r="28575" b="28575"/>
                      <wp:wrapSquare wrapText="bothSides"/>
                      <wp:docPr id="166125856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4575" cy="5153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374F92" w14:textId="2EE1F350" w:rsidR="00F00DAF" w:rsidRDefault="00B13BD3">
                                  <w:r w:rsidRPr="00B13BD3">
                                    <w:rPr>
                                      <w:rFonts w:ascii="Bodoni MT Black" w:hAnsi="Bodoni MT Black"/>
                                      <w:sz w:val="32"/>
                                      <w:szCs w:val="32"/>
                                    </w:rPr>
                                    <w:t>Call for Volunteers</w:t>
                                  </w:r>
                                  <w:r>
                                    <w:rPr>
                                      <w:rFonts w:ascii="Bodoni MT Black" w:hAnsi="Bodoni MT Black"/>
                                      <w:sz w:val="32"/>
                                      <w:szCs w:val="32"/>
                                    </w:rPr>
                                    <w:t>!!</w:t>
                                  </w:r>
                                  <w:r>
                                    <w:t>:</w:t>
                                  </w:r>
                                </w:p>
                                <w:p w14:paraId="2F6DE7D2" w14:textId="6DCAAC89" w:rsidR="00B13BD3" w:rsidRDefault="00B13BD3">
                                  <w:r>
                                    <w:t>Your Expertise Matters!!</w:t>
                                  </w:r>
                                </w:p>
                                <w:p w14:paraId="0D60AE7B" w14:textId="77777777" w:rsidR="00B13BD3" w:rsidRDefault="00B13BD3" w:rsidP="00B13BD3">
                                  <w:r>
                                    <w:t>Are you ready to make a meaningful impact in your profession??</w:t>
                                  </w:r>
                                </w:p>
                                <w:p w14:paraId="0BF7FEA0" w14:textId="07ACDB2B" w:rsidR="00B13BD3" w:rsidRDefault="00B13BD3">
                                  <w:r>
                                    <w:t xml:space="preserve">As a valued CDM,CFPP your time, experience, talent and creativity can make a real difference within our SNEC Chapter!! </w:t>
                                  </w:r>
                                </w:p>
                                <w:p w14:paraId="44F1D2F3" w14:textId="6D049CDC" w:rsidR="00B13BD3" w:rsidRDefault="00B13BD3">
                                  <w:r>
                                    <w:t xml:space="preserve">If you would like to be part of an amazing Board within the Southern New England Chapter and want to make a difference! Please email </w:t>
                                  </w:r>
                                </w:p>
                                <w:p w14:paraId="4BD724BE" w14:textId="38F80EC9" w:rsidR="00B13BD3" w:rsidRDefault="00B13BD3">
                                  <w:hyperlink r:id="rId22" w:history="1">
                                    <w:r w:rsidRPr="00AE4EA7">
                                      <w:rPr>
                                        <w:rStyle w:val="Hyperlink"/>
                                      </w:rPr>
                                      <w:t>Amarilyssaluk@gmail.com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  <w:p w14:paraId="2A931582" w14:textId="1E02815C" w:rsidR="00B13BD3" w:rsidRDefault="00B13BD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295686" wp14:editId="75035424">
                                        <wp:extent cx="2122805" cy="1304925"/>
                                        <wp:effectExtent l="0" t="0" r="0" b="9525"/>
                                        <wp:docPr id="695937473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5937473" name="Picture 695937473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837473B0-CC2E-450A-ABE3-18F120FF3D39}">
                                                      <a1611:picAttrSrcUrl xmlns:a1611="http://schemas.microsoft.com/office/drawing/2016/11/main" r:id="rId2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22805" cy="1304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99ECD2" id="_x0000_s1038" type="#_x0000_t202" style="position:absolute;margin-left:0;margin-top:26.8pt;width:182.25pt;height:405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">
                      <v:textbox>
                        <w:txbxContent>
                          <w:p w14:paraId="7E374F92" w14:textId="2EE1F350" w:rsidR="00F00DAF" w:rsidRDefault="00B13BD3">
                            <w:r w:rsidRPr="00B13BD3">
                              <w:rPr>
                                <w:rFonts w:ascii="Bodoni MT Black" w:hAnsi="Bodoni MT Black"/>
                                <w:sz w:val="32"/>
                                <w:szCs w:val="32"/>
                              </w:rPr>
                              <w:t>Call for Volunteers</w:t>
                            </w:r>
                            <w:r>
                              <w:rPr>
                                <w:rFonts w:ascii="Bodoni MT Black" w:hAnsi="Bodoni MT Black"/>
                                <w:sz w:val="32"/>
                                <w:szCs w:val="32"/>
                              </w:rPr>
                              <w:t>!!</w:t>
                            </w:r>
                            <w:r>
                              <w:t>:</w:t>
                            </w:r>
                          </w:p>
                          <w:p w14:paraId="2F6DE7D2" w14:textId="6DCAAC89" w:rsidR="00B13BD3" w:rsidRDefault="00B13BD3">
                            <w:r>
                              <w:t>Your Expertise Matters!!</w:t>
                            </w:r>
                          </w:p>
                          <w:p w14:paraId="0D60AE7B" w14:textId="77777777" w:rsidR="00B13BD3" w:rsidRDefault="00B13BD3" w:rsidP="00B13BD3">
                            <w:r>
                              <w:t>Are you ready to make a meaningful impact in your profession??</w:t>
                            </w:r>
                          </w:p>
                          <w:p w14:paraId="0BF7FEA0" w14:textId="07ACDB2B" w:rsidR="00B13BD3" w:rsidRDefault="00B13BD3">
                            <w:r>
                              <w:t xml:space="preserve">As a valued CDM,CFPP your time, experience, talent and creativity can make a real difference within our SNEC Chapter!! </w:t>
                            </w:r>
                          </w:p>
                          <w:p w14:paraId="44F1D2F3" w14:textId="6D049CDC" w:rsidR="00B13BD3" w:rsidRDefault="00B13BD3">
                            <w:r>
                              <w:t xml:space="preserve">If you would like to be part of an amazing Board within the Southern New England Chapter and want to make a difference! Please email </w:t>
                            </w:r>
                          </w:p>
                          <w:p w14:paraId="4BD724BE" w14:textId="38F80EC9" w:rsidR="00B13BD3" w:rsidRDefault="00B13BD3">
                            <w:hyperlink r:id="rId25" w:history="1">
                              <w:r w:rsidRPr="00AE4EA7">
                                <w:rPr>
                                  <w:rStyle w:val="Hyperlink"/>
                                </w:rPr>
                                <w:t>Amarilyssaluk@gmail.com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2A931582" w14:textId="1E02815C" w:rsidR="00B13BD3" w:rsidRDefault="00B13B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295686" wp14:editId="75035424">
                                  <wp:extent cx="2122805" cy="1304925"/>
                                  <wp:effectExtent l="0" t="0" r="0" b="9525"/>
                                  <wp:docPr id="695937473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5937473" name="Picture 695937473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837473B0-CC2E-450A-ABE3-18F120FF3D39}">
                                                <a1611:picAttrSrcUrl xmlns:a1611="http://schemas.microsoft.com/office/drawing/2016/11/main" r:i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2805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B44AE4" w14:paraId="675CEC85" w14:textId="77777777" w:rsidTr="00F00DAF">
        <w:trPr>
          <w:trHeight w:val="360"/>
        </w:trPr>
        <w:tc>
          <w:tcPr>
            <w:tcW w:w="3402" w:type="dxa"/>
          </w:tcPr>
          <w:p w14:paraId="6C7AB914" w14:textId="1B0CD3E2" w:rsidR="00B44AE4" w:rsidRDefault="00B44AE4" w:rsidP="00FB4F85">
            <w:pPr>
              <w:rPr>
                <w:noProof/>
              </w:rPr>
            </w:pPr>
          </w:p>
        </w:tc>
        <w:tc>
          <w:tcPr>
            <w:tcW w:w="3686" w:type="dxa"/>
            <w:tcMar>
              <w:left w:w="288" w:type="dxa"/>
              <w:right w:w="0" w:type="dxa"/>
            </w:tcMar>
          </w:tcPr>
          <w:p w14:paraId="3B1B2B2D" w14:textId="0645F265" w:rsidR="00B44AE4" w:rsidRDefault="001D6D55" w:rsidP="00984BB5">
            <w:pPr>
              <w:ind w:left="-29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49EBA46B" wp14:editId="45408F2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247900" cy="3505200"/>
                  <wp:effectExtent l="0" t="0" r="0" b="0"/>
                  <wp:wrapTight wrapText="bothSides">
                    <wp:wrapPolygon edited="0">
                      <wp:start x="0" y="0"/>
                      <wp:lineTo x="0" y="21483"/>
                      <wp:lineTo x="21417" y="21483"/>
                      <wp:lineTo x="21417" y="0"/>
                      <wp:lineTo x="0" y="0"/>
                    </wp:wrapPolygon>
                  </wp:wrapTight>
                  <wp:docPr id="82544733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447334" name="Picture 825447334"/>
                          <pic:cNvPicPr/>
                        </pic:nvPicPr>
                        <pic:blipFill>
                          <a:blip r:embed="rId26">
                            <a:extLs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12" w:type="dxa"/>
          </w:tcPr>
          <w:p w14:paraId="1C544161" w14:textId="495BBA6D" w:rsidR="00B44AE4" w:rsidRDefault="00B44AE4" w:rsidP="00FB4F85">
            <w:pPr>
              <w:rPr>
                <w:noProof/>
              </w:rPr>
            </w:pPr>
          </w:p>
        </w:tc>
      </w:tr>
    </w:tbl>
    <w:tbl>
      <w:tblPr>
        <w:tblStyle w:val="ListTable4-Accent3"/>
        <w:tblW w:w="10117" w:type="pct"/>
        <w:tblInd w:w="-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2437"/>
        <w:gridCol w:w="3196"/>
        <w:gridCol w:w="5401"/>
        <w:gridCol w:w="5401"/>
        <w:gridCol w:w="5397"/>
      </w:tblGrid>
      <w:tr w:rsidR="001D6D55" w14:paraId="26BC1712" w14:textId="77777777" w:rsidTr="00F00D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pct"/>
          </w:tcPr>
          <w:p w14:paraId="61F0675B" w14:textId="06F1CEE5" w:rsidR="001D6D55" w:rsidRPr="007C6624" w:rsidRDefault="00F00DAF" w:rsidP="0024164E">
            <w:pPr>
              <w:pStyle w:val="ListParagraph"/>
              <w:rPr>
                <w:rFonts w:ascii="Courier New" w:hAnsi="Courier New" w:cs="Courier New"/>
                <w:noProof/>
                <w:color w:val="FFFFFF" w:themeColor="background1"/>
              </w:rPr>
            </w:pPr>
            <w:r>
              <w:rPr>
                <w:rFonts w:ascii="Courier New" w:hAnsi="Courier New" w:cs="Courier New"/>
                <w:noProof/>
                <w:color w:val="FFFFFF" w:themeColor="background1"/>
              </w:rPr>
              <w:t xml:space="preserve">  </w:t>
            </w:r>
          </w:p>
          <w:p w14:paraId="72EA92B0" w14:textId="77777777" w:rsidR="001D6D55" w:rsidRPr="007C6624" w:rsidRDefault="001D6D55" w:rsidP="003F2188">
            <w:pPr>
              <w:rPr>
                <w:rFonts w:ascii="Courier New" w:hAnsi="Courier New" w:cs="Courier New"/>
                <w:b w:val="0"/>
                <w:bCs w:val="0"/>
                <w:noProof/>
                <w:color w:val="FFFFFF" w:themeColor="background1"/>
              </w:rPr>
            </w:pPr>
          </w:p>
        </w:tc>
        <w:tc>
          <w:tcPr>
            <w:tcW w:w="732" w:type="pct"/>
          </w:tcPr>
          <w:tbl>
            <w:tblPr>
              <w:tblStyle w:val="ListTable4-Accent3"/>
              <w:tblW w:w="10117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74"/>
              <w:gridCol w:w="3273"/>
            </w:tblGrid>
            <w:tr w:rsidR="00F00DAF" w:rsidRPr="007C6624" w14:paraId="044061D7" w14:textId="77777777" w:rsidTr="00615F2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71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5" w:type="pct"/>
                </w:tcPr>
                <w:p w14:paraId="0697C8B6" w14:textId="77777777" w:rsidR="00F00DAF" w:rsidRPr="007C6624" w:rsidRDefault="00F00DAF" w:rsidP="00F00DAF">
                  <w:pPr>
                    <w:rPr>
                      <w:rFonts w:ascii="Courier New" w:hAnsi="Courier New" w:cs="Courier New"/>
                      <w:noProof/>
                      <w:color w:val="FFFFFF" w:themeColor="background1"/>
                    </w:rPr>
                  </w:pPr>
                  <w:r w:rsidRPr="007C6624">
                    <w:rPr>
                      <w:rFonts w:ascii="Courier New" w:hAnsi="Courier New" w:cs="Courier New"/>
                      <w:b w:val="0"/>
                      <w:bCs w:val="0"/>
                      <w:noProof/>
                      <w:color w:val="FFFFFF" w:themeColor="background1"/>
                    </w:rPr>
                    <w:t>Thank you to all of our Presenters</w:t>
                  </w:r>
                  <w:r>
                    <w:rPr>
                      <w:rFonts w:ascii="Courier New" w:hAnsi="Courier New" w:cs="Courier New"/>
                      <w:b w:val="0"/>
                      <w:bCs w:val="0"/>
                      <w:noProof/>
                      <w:color w:val="FFFFFF" w:themeColor="background1"/>
                    </w:rPr>
                    <w:t>/Speakers</w:t>
                  </w:r>
                  <w:r w:rsidRPr="007C6624">
                    <w:rPr>
                      <w:rFonts w:ascii="Courier New" w:hAnsi="Courier New" w:cs="Courier New"/>
                      <w:b w:val="0"/>
                      <w:bCs w:val="0"/>
                      <w:noProof/>
                      <w:color w:val="FFFFFF" w:themeColor="background1"/>
                    </w:rPr>
                    <w:t>:</w:t>
                  </w:r>
                </w:p>
                <w:p w14:paraId="07FB9D67" w14:textId="77777777" w:rsidR="00F00DAF" w:rsidRPr="007C6624" w:rsidRDefault="00F00DAF" w:rsidP="00F00DAF">
                  <w:pPr>
                    <w:rPr>
                      <w:rFonts w:ascii="Courier New" w:hAnsi="Courier New" w:cs="Courier New"/>
                      <w:noProof/>
                      <w:color w:val="FFFFFF" w:themeColor="background1"/>
                    </w:rPr>
                  </w:pPr>
                </w:p>
                <w:p w14:paraId="5AD21D22" w14:textId="77777777" w:rsidR="00F00DAF" w:rsidRPr="007C6624" w:rsidRDefault="00F00DAF" w:rsidP="00F00DAF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Courier New" w:hAnsi="Courier New" w:cs="Courier New"/>
                      <w:noProof/>
                      <w:color w:val="FFFFFF" w:themeColor="background1"/>
                    </w:rPr>
                  </w:pPr>
                  <w:r w:rsidRPr="007C6624">
                    <w:rPr>
                      <w:rFonts w:ascii="Courier New" w:hAnsi="Courier New" w:cs="Courier New"/>
                      <w:noProof/>
                      <w:color w:val="FFFFFF" w:themeColor="background1"/>
                    </w:rPr>
                    <w:t>Chalene Swink, MPH,REHS/RS</w:t>
                  </w:r>
                  <w:r>
                    <w:rPr>
                      <w:rFonts w:ascii="Courier New" w:hAnsi="Courier New" w:cs="Courier New"/>
                      <w:noProof/>
                      <w:color w:val="FFFFFF" w:themeColor="background1"/>
                    </w:rPr>
                    <w:t>-Town Sanitarian</w:t>
                  </w:r>
                </w:p>
                <w:p w14:paraId="49B47B57" w14:textId="77777777" w:rsidR="00F00DAF" w:rsidRPr="007C6624" w:rsidRDefault="00F00DAF" w:rsidP="00F00DAF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Courier New" w:hAnsi="Courier New" w:cs="Courier New"/>
                      <w:noProof/>
                      <w:color w:val="FFFFFF" w:themeColor="background1"/>
                    </w:rPr>
                  </w:pPr>
                  <w:r w:rsidRPr="007C6624">
                    <w:rPr>
                      <w:rFonts w:ascii="Courier New" w:hAnsi="Courier New" w:cs="Courier New"/>
                      <w:noProof/>
                      <w:color w:val="FFFFFF" w:themeColor="background1"/>
                    </w:rPr>
                    <w:t>Porcia Bennett,LPN,CWN</w:t>
                  </w:r>
                </w:p>
                <w:p w14:paraId="2BEC9837" w14:textId="77777777" w:rsidR="00F00DAF" w:rsidRPr="007C6624" w:rsidRDefault="00F00DAF" w:rsidP="00F00DAF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Courier New" w:hAnsi="Courier New" w:cs="Courier New"/>
                      <w:noProof/>
                      <w:color w:val="FFFFFF" w:themeColor="background1"/>
                    </w:rPr>
                  </w:pPr>
                  <w:r w:rsidRPr="007C6624">
                    <w:rPr>
                      <w:rFonts w:ascii="Courier New" w:hAnsi="Courier New" w:cs="Courier New"/>
                      <w:noProof/>
                      <w:color w:val="FFFFFF" w:themeColor="background1"/>
                    </w:rPr>
                    <w:t>Kathleen Peterson, Community Safety Educator</w:t>
                  </w:r>
                </w:p>
                <w:p w14:paraId="2E984721" w14:textId="77777777" w:rsidR="00F00DAF" w:rsidRPr="007C6624" w:rsidRDefault="00F00DAF" w:rsidP="00F00DAF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Courier New" w:hAnsi="Courier New" w:cs="Courier New"/>
                      <w:noProof/>
                      <w:color w:val="FFFFFF" w:themeColor="background1"/>
                    </w:rPr>
                  </w:pPr>
                  <w:r w:rsidRPr="007C6624">
                    <w:rPr>
                      <w:rFonts w:ascii="Courier New" w:hAnsi="Courier New" w:cs="Courier New"/>
                      <w:noProof/>
                      <w:color w:val="FFFFFF" w:themeColor="background1"/>
                    </w:rPr>
                    <w:t>Spencer Bauch, Certified Fire Marshall</w:t>
                  </w:r>
                </w:p>
                <w:p w14:paraId="22ED8BF7" w14:textId="77777777" w:rsidR="00F00DAF" w:rsidRPr="007C6624" w:rsidRDefault="00F00DAF" w:rsidP="00F00DAF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Courier New" w:hAnsi="Courier New" w:cs="Courier New"/>
                      <w:noProof/>
                      <w:color w:val="FFFFFF" w:themeColor="background1"/>
                    </w:rPr>
                  </w:pPr>
                  <w:r w:rsidRPr="007C6624">
                    <w:rPr>
                      <w:rFonts w:ascii="Courier New" w:hAnsi="Courier New" w:cs="Courier New"/>
                      <w:noProof/>
                      <w:color w:val="FFFFFF" w:themeColor="background1"/>
                    </w:rPr>
                    <w:t>Faron Boreham,Executive Administrator</w:t>
                  </w:r>
                </w:p>
                <w:p w14:paraId="0E1F4771" w14:textId="77777777" w:rsidR="00F00DAF" w:rsidRPr="007C6624" w:rsidRDefault="00F00DAF" w:rsidP="00F00DAF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Courier New" w:hAnsi="Courier New" w:cs="Courier New"/>
                      <w:noProof/>
                      <w:color w:val="FFFFFF" w:themeColor="background1"/>
                    </w:rPr>
                  </w:pPr>
                  <w:r w:rsidRPr="007C6624">
                    <w:rPr>
                      <w:rFonts w:ascii="Courier New" w:hAnsi="Courier New" w:cs="Courier New"/>
                      <w:noProof/>
                      <w:color w:val="FFFFFF" w:themeColor="background1"/>
                    </w:rPr>
                    <w:t>Thomas Harris,Executive Administrator</w:t>
                  </w:r>
                </w:p>
                <w:p w14:paraId="6104832E" w14:textId="77777777" w:rsidR="00F00DAF" w:rsidRPr="007C6624" w:rsidRDefault="00F00DAF" w:rsidP="00F00DAF">
                  <w:pPr>
                    <w:pStyle w:val="ListParagraph"/>
                    <w:rPr>
                      <w:rFonts w:ascii="Courier New" w:hAnsi="Courier New" w:cs="Courier New"/>
                      <w:noProof/>
                      <w:color w:val="FFFFFF" w:themeColor="background1"/>
                    </w:rPr>
                  </w:pPr>
                </w:p>
                <w:p w14:paraId="05296058" w14:textId="77777777" w:rsidR="00F00DAF" w:rsidRPr="007C6624" w:rsidRDefault="00F00DAF" w:rsidP="00F00DAF">
                  <w:pPr>
                    <w:rPr>
                      <w:rFonts w:ascii="Courier New" w:hAnsi="Courier New" w:cs="Courier New"/>
                      <w:b w:val="0"/>
                      <w:bCs w:val="0"/>
                      <w:noProof/>
                      <w:color w:val="FFFFFF" w:themeColor="background1"/>
                    </w:rPr>
                  </w:pPr>
                </w:p>
              </w:tc>
              <w:tc>
                <w:tcPr>
                  <w:tcW w:w="622" w:type="pct"/>
                </w:tcPr>
                <w:p w14:paraId="1F61C146" w14:textId="77777777" w:rsidR="00F00DAF" w:rsidRPr="007C6624" w:rsidRDefault="00F00DAF" w:rsidP="00F00DAF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urier New" w:hAnsi="Courier New" w:cs="Courier New"/>
                      <w:noProof/>
                    </w:rPr>
                  </w:pPr>
                </w:p>
              </w:tc>
            </w:tr>
          </w:tbl>
          <w:p w14:paraId="3F8BB530" w14:textId="77777777" w:rsidR="00886DBF" w:rsidRPr="007C6624" w:rsidRDefault="00886DBF" w:rsidP="00FB4F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noProof/>
              </w:rPr>
            </w:pPr>
          </w:p>
        </w:tc>
        <w:tc>
          <w:tcPr>
            <w:tcW w:w="1237" w:type="pct"/>
          </w:tcPr>
          <w:p w14:paraId="43737170" w14:textId="79E59B6F" w:rsidR="00886DBF" w:rsidRDefault="00886DBF" w:rsidP="00FB4F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237" w:type="pct"/>
          </w:tcPr>
          <w:p w14:paraId="273F88CD" w14:textId="702E8363" w:rsidR="00886DBF" w:rsidRDefault="00886DBF" w:rsidP="00FB4F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237" w:type="pct"/>
          </w:tcPr>
          <w:p w14:paraId="2C0A6B1E" w14:textId="18BB0D53" w:rsidR="00886DBF" w:rsidRDefault="00886DBF" w:rsidP="00FB4F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5527"/>
        <w:gridCol w:w="5273"/>
      </w:tblGrid>
      <w:tr w:rsidR="00027575" w14:paraId="523461E2" w14:textId="77777777" w:rsidTr="00027575">
        <w:trPr>
          <w:trHeight w:val="3983"/>
        </w:trPr>
        <w:tc>
          <w:tcPr>
            <w:tcW w:w="5594" w:type="dxa"/>
            <w:shd w:val="clear" w:color="auto" w:fill="23316B" w:themeFill="text2"/>
            <w:vAlign w:val="center"/>
          </w:tcPr>
          <w:p w14:paraId="7E314EF7" w14:textId="45A99143" w:rsidR="00F20EAC" w:rsidRDefault="00F20EAC" w:rsidP="00F20EAC">
            <w:pPr>
              <w:pStyle w:val="NormalWeb"/>
            </w:pPr>
            <w:r>
              <w:rPr>
                <w:noProof/>
              </w:rPr>
              <w:lastRenderedPageBreak/>
              <w:drawing>
                <wp:inline distT="0" distB="0" distL="0" distR="0" wp14:anchorId="44AF55BD" wp14:editId="15369D3F">
                  <wp:extent cx="3438542" cy="4199226"/>
                  <wp:effectExtent l="953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99" t="240" r="8940" b="300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44682" cy="4206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CDD7B9" w14:textId="0EA556C2" w:rsidR="009E13A4" w:rsidRDefault="009E13A4" w:rsidP="00F20EAC">
            <w:pPr>
              <w:rPr>
                <w:noProof/>
                <w:lang w:eastAsia="en-US"/>
              </w:rPr>
            </w:pPr>
          </w:p>
        </w:tc>
        <w:tc>
          <w:tcPr>
            <w:tcW w:w="5040" w:type="dxa"/>
            <w:shd w:val="clear" w:color="auto" w:fill="3E92CC" w:themeFill="accent1"/>
          </w:tcPr>
          <w:p w14:paraId="5D1D6885" w14:textId="76DC3FB1" w:rsidR="00F20EAC" w:rsidRDefault="00F20EAC" w:rsidP="00F20EAC">
            <w:pPr>
              <w:pStyle w:val="NormalWeb"/>
            </w:pPr>
          </w:p>
          <w:p w14:paraId="2BD980F1" w14:textId="45DE58D0" w:rsidR="009E13A4" w:rsidRDefault="00027575" w:rsidP="004D2783">
            <w:pPr>
              <w:tabs>
                <w:tab w:val="left" w:pos="3905"/>
              </w:tabs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13ACEE1" wp14:editId="080F9835">
                      <wp:extent cx="4126865" cy="3181350"/>
                      <wp:effectExtent l="0" t="0" r="0" b="0"/>
                      <wp:docPr id="13" name="Text Box 2" descr="Text box to enter quot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26865" cy="3181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09D5C1" w14:textId="77777777" w:rsidR="00027575" w:rsidRPr="007C6624" w:rsidRDefault="00027575" w:rsidP="00027575">
                                  <w:pPr>
                                    <w:pStyle w:val="Quote"/>
                                    <w:rPr>
                                      <w:color w:val="0D0D0D" w:themeColor="text1"/>
                                    </w:rPr>
                                  </w:pPr>
                                  <w:r w:rsidRPr="007C6624">
                                    <w:rPr>
                                      <w:color w:val="0D0D0D" w:themeColor="text1"/>
                                    </w:rPr>
                                    <w:t>Meet the SNEC Board Members:</w:t>
                                  </w:r>
                                </w:p>
                                <w:p w14:paraId="0FF6D616" w14:textId="77777777" w:rsidR="007C6624" w:rsidRDefault="007C6624" w:rsidP="007C6624">
                                  <w:r>
                                    <w:t xml:space="preserve">Paul </w:t>
                                  </w:r>
                                  <w:proofErr w:type="spellStart"/>
                                  <w:proofErr w:type="gramStart"/>
                                  <w:r>
                                    <w:t>DeMaida,CDM</w:t>
                                  </w:r>
                                  <w:proofErr w:type="gramEnd"/>
                                  <w:r>
                                    <w:t>,CFPP</w:t>
                                  </w:r>
                                  <w:proofErr w:type="spellEnd"/>
                                  <w:r>
                                    <w:t>-State Treasurer</w:t>
                                  </w:r>
                                </w:p>
                                <w:p w14:paraId="6457017F" w14:textId="77777777" w:rsidR="007C6624" w:rsidRDefault="007C6624" w:rsidP="007C6624">
                                  <w:r>
                                    <w:t xml:space="preserve">Hunter </w:t>
                                  </w:r>
                                  <w:proofErr w:type="spellStart"/>
                                  <w:proofErr w:type="gramStart"/>
                                  <w:r>
                                    <w:t>Merrill,CDM</w:t>
                                  </w:r>
                                  <w:proofErr w:type="gramEnd"/>
                                  <w:r>
                                    <w:t>,CFPP</w:t>
                                  </w:r>
                                  <w:proofErr w:type="spellEnd"/>
                                  <w:r>
                                    <w:t>-State Newsletter</w:t>
                                  </w:r>
                                </w:p>
                                <w:p w14:paraId="4B17F89E" w14:textId="55F99F09" w:rsidR="007C6624" w:rsidRPr="00F20EAC" w:rsidRDefault="007C6624" w:rsidP="007C6624">
                                  <w:r>
                                    <w:t xml:space="preserve"> Editor</w:t>
                                  </w:r>
                                </w:p>
                                <w:p w14:paraId="6A6E0AD0" w14:textId="5758E965" w:rsidR="007C6624" w:rsidRDefault="007C6624" w:rsidP="00027575">
                                  <w:r>
                                    <w:t xml:space="preserve">Terra </w:t>
                                  </w:r>
                                  <w:proofErr w:type="spellStart"/>
                                  <w:proofErr w:type="gramStart"/>
                                  <w:r>
                                    <w:t>Land,CDM</w:t>
                                  </w:r>
                                  <w:proofErr w:type="gramEnd"/>
                                  <w:r>
                                    <w:t>,CFPP</w:t>
                                  </w:r>
                                  <w:proofErr w:type="spellEnd"/>
                                  <w:r>
                                    <w:t>-State Secretary</w:t>
                                  </w:r>
                                </w:p>
                                <w:p w14:paraId="485A2C92" w14:textId="0213A489" w:rsidR="00027575" w:rsidRPr="00F20EAC" w:rsidRDefault="00027575" w:rsidP="00027575">
                                  <w:r>
                                    <w:t xml:space="preserve">Amarilys </w:t>
                                  </w:r>
                                  <w:proofErr w:type="spellStart"/>
                                  <w:r w:rsidR="007C6624">
                                    <w:t>S</w:t>
                                  </w:r>
                                  <w:r>
                                    <w:t>aluk</w:t>
                                  </w:r>
                                  <w:proofErr w:type="spellEnd"/>
                                  <w:r w:rsidR="007C6624">
                                    <w:t xml:space="preserve"> </w:t>
                                  </w:r>
                                  <w:proofErr w:type="gramStart"/>
                                  <w:r w:rsidR="007C6624">
                                    <w:t>CDM,CFPP</w:t>
                                  </w:r>
                                  <w:proofErr w:type="gramEnd"/>
                                  <w:r>
                                    <w:t>, State President</w:t>
                                  </w:r>
                                </w:p>
                              </w:txbxContent>
                            </wps:txbx>
                            <wps:bodyPr rot="0" vert="horz" wrap="square" lIns="192024" tIns="18288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13ACEE1" id="Text Box 2" o:spid="_x0000_s1039" type="#_x0000_t202" alt="Text box to enter quote" style="width:324.95pt;height:25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" filled="f" stroked="f">
                      <v:textbox inset="15.12pt,14.4pt">
                        <w:txbxContent>
                          <w:p w14:paraId="4409D5C1" w14:textId="77777777" w:rsidR="00027575" w:rsidRPr="007C6624" w:rsidRDefault="00027575" w:rsidP="00027575">
                            <w:pPr>
                              <w:pStyle w:val="Quote"/>
                              <w:rPr>
                                <w:color w:val="0D0D0D" w:themeColor="text1"/>
                              </w:rPr>
                            </w:pPr>
                            <w:r w:rsidRPr="007C6624">
                              <w:rPr>
                                <w:color w:val="0D0D0D" w:themeColor="text1"/>
                              </w:rPr>
                              <w:t>Meet the SNEC Board Members:</w:t>
                            </w:r>
                          </w:p>
                          <w:p w14:paraId="0FF6D616" w14:textId="77777777" w:rsidR="007C6624" w:rsidRDefault="007C6624" w:rsidP="007C6624">
                            <w:r>
                              <w:t xml:space="preserve">Paul </w:t>
                            </w:r>
                            <w:proofErr w:type="spellStart"/>
                            <w:proofErr w:type="gramStart"/>
                            <w:r>
                              <w:t>DeMaida,CDM</w:t>
                            </w:r>
                            <w:proofErr w:type="gramEnd"/>
                            <w:r>
                              <w:t>,CFPP</w:t>
                            </w:r>
                            <w:proofErr w:type="spellEnd"/>
                            <w:r>
                              <w:t>-State Treasurer</w:t>
                            </w:r>
                          </w:p>
                          <w:p w14:paraId="6457017F" w14:textId="77777777" w:rsidR="007C6624" w:rsidRDefault="007C6624" w:rsidP="007C6624">
                            <w:r>
                              <w:t xml:space="preserve">Hunter </w:t>
                            </w:r>
                            <w:proofErr w:type="spellStart"/>
                            <w:proofErr w:type="gramStart"/>
                            <w:r>
                              <w:t>Merrill,CDM</w:t>
                            </w:r>
                            <w:proofErr w:type="gramEnd"/>
                            <w:r>
                              <w:t>,CFPP</w:t>
                            </w:r>
                            <w:proofErr w:type="spellEnd"/>
                            <w:r>
                              <w:t>-State Newsletter</w:t>
                            </w:r>
                          </w:p>
                          <w:p w14:paraId="4B17F89E" w14:textId="55F99F09" w:rsidR="007C6624" w:rsidRPr="00F20EAC" w:rsidRDefault="007C6624" w:rsidP="007C6624">
                            <w:r>
                              <w:t xml:space="preserve"> Editor</w:t>
                            </w:r>
                          </w:p>
                          <w:p w14:paraId="6A6E0AD0" w14:textId="5758E965" w:rsidR="007C6624" w:rsidRDefault="007C6624" w:rsidP="00027575">
                            <w:r>
                              <w:t xml:space="preserve">Terra </w:t>
                            </w:r>
                            <w:proofErr w:type="spellStart"/>
                            <w:proofErr w:type="gramStart"/>
                            <w:r>
                              <w:t>Land,CDM</w:t>
                            </w:r>
                            <w:proofErr w:type="gramEnd"/>
                            <w:r>
                              <w:t>,CFPP</w:t>
                            </w:r>
                            <w:proofErr w:type="spellEnd"/>
                            <w:r>
                              <w:t>-State Secretary</w:t>
                            </w:r>
                          </w:p>
                          <w:p w14:paraId="485A2C92" w14:textId="0213A489" w:rsidR="00027575" w:rsidRPr="00F20EAC" w:rsidRDefault="00027575" w:rsidP="00027575">
                            <w:r>
                              <w:t xml:space="preserve">Amarilys </w:t>
                            </w:r>
                            <w:proofErr w:type="spellStart"/>
                            <w:r w:rsidR="007C6624">
                              <w:t>S</w:t>
                            </w:r>
                            <w:r>
                              <w:t>aluk</w:t>
                            </w:r>
                            <w:proofErr w:type="spellEnd"/>
                            <w:r w:rsidR="007C6624">
                              <w:t xml:space="preserve"> </w:t>
                            </w:r>
                            <w:proofErr w:type="gramStart"/>
                            <w:r w:rsidR="007C6624">
                              <w:t>CDM,CFPP</w:t>
                            </w:r>
                            <w:proofErr w:type="gramEnd"/>
                            <w:r>
                              <w:t>, State President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027575" w14:paraId="5357C65C" w14:textId="77777777" w:rsidTr="00027575">
        <w:trPr>
          <w:trHeight w:val="4193"/>
        </w:trPr>
        <w:tc>
          <w:tcPr>
            <w:tcW w:w="5594" w:type="dxa"/>
          </w:tcPr>
          <w:p w14:paraId="3E9C0E1E" w14:textId="004E8012" w:rsidR="009E13A4" w:rsidRPr="00FB2537" w:rsidRDefault="00442D2E" w:rsidP="004D2783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C712B83" wp14:editId="6C9F0AFE">
                      <wp:extent cx="4326255" cy="2695575"/>
                      <wp:effectExtent l="0" t="0" r="0" b="0"/>
                      <wp:docPr id="14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26255" cy="2695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6C6D3C" w14:textId="38ADD255" w:rsidR="00FB2537" w:rsidRPr="00004923" w:rsidRDefault="00FB2537" w:rsidP="002E6273">
                                  <w:pPr>
                                    <w:pStyle w:val="ContactInfo"/>
                                    <w:rPr>
                                      <w:b/>
                                      <w:iCs/>
                                      <w:color w:val="FFFFFF" w:themeColor="background1"/>
                                      <w:spacing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2880" tIns="155448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C712B83" id="_x0000_s1040" type="#_x0000_t202" alt="Text box to enter heading and description" style="width:340.65pt;height:21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" filled="f" stroked="f">
                      <v:textbox inset="14.4pt,12.24pt">
                        <w:txbxContent>
                          <w:p w14:paraId="676C6D3C" w14:textId="38ADD255" w:rsidR="00FB2537" w:rsidRPr="00004923" w:rsidRDefault="00FB2537" w:rsidP="002E6273">
                            <w:pPr>
                              <w:pStyle w:val="ContactInfo"/>
                              <w:rPr>
                                <w:b/>
                                <w:iCs/>
                                <w:color w:val="FFFFFF" w:themeColor="background1"/>
                                <w:spacing w:val="4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040" w:type="dxa"/>
          </w:tcPr>
          <w:p w14:paraId="03D667C6" w14:textId="7B57EA11" w:rsidR="009E13A4" w:rsidRDefault="009E13A4" w:rsidP="004D2783">
            <w:pPr>
              <w:pStyle w:val="Heading4"/>
            </w:pPr>
          </w:p>
        </w:tc>
      </w:tr>
      <w:tr w:rsidR="00027575" w14:paraId="0EA484AF" w14:textId="77777777" w:rsidTr="00027575">
        <w:trPr>
          <w:trHeight w:val="443"/>
        </w:trPr>
        <w:tc>
          <w:tcPr>
            <w:tcW w:w="5594" w:type="dxa"/>
            <w:shd w:val="clear" w:color="auto" w:fill="3E92CC" w:themeFill="accent1"/>
          </w:tcPr>
          <w:p w14:paraId="6961906F" w14:textId="77777777" w:rsidR="00FB2537" w:rsidRPr="00FB2537" w:rsidRDefault="00FB2537" w:rsidP="004D2783">
            <w:pPr>
              <w:rPr>
                <w:noProof/>
              </w:rPr>
            </w:pPr>
          </w:p>
        </w:tc>
        <w:tc>
          <w:tcPr>
            <w:tcW w:w="5040" w:type="dxa"/>
            <w:shd w:val="clear" w:color="auto" w:fill="3E92CC" w:themeFill="accent1"/>
          </w:tcPr>
          <w:p w14:paraId="5EEEEA6F" w14:textId="77777777" w:rsidR="00FB2537" w:rsidRPr="00FB2537" w:rsidRDefault="00FB2537" w:rsidP="001949F5">
            <w:pPr>
              <w:rPr>
                <w:noProof/>
              </w:rPr>
            </w:pPr>
          </w:p>
        </w:tc>
      </w:tr>
    </w:tbl>
    <w:p w14:paraId="3581C410" w14:textId="1BF548EA" w:rsidR="00370DAF" w:rsidRPr="009E13A4" w:rsidRDefault="00370DAF" w:rsidP="009E13A4">
      <w:pPr>
        <w:tabs>
          <w:tab w:val="left" w:pos="9573"/>
        </w:tabs>
      </w:pPr>
    </w:p>
    <w:sectPr w:rsidR="00370DAF" w:rsidRPr="009E13A4" w:rsidSect="00AB3054">
      <w:headerReference w:type="default" r:id="rId29"/>
      <w:footerReference w:type="default" r:id="rId30"/>
      <w:headerReference w:type="first" r:id="rId31"/>
      <w:footerReference w:type="first" r:id="rId32"/>
      <w:type w:val="continuous"/>
      <w:pgSz w:w="12240" w:h="15840"/>
      <w:pgMar w:top="720" w:right="720" w:bottom="72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F9FFE5" w14:textId="77777777" w:rsidR="003B4865" w:rsidRDefault="003B4865">
      <w:pPr>
        <w:spacing w:after="0" w:line="240" w:lineRule="auto"/>
      </w:pPr>
      <w:r>
        <w:separator/>
      </w:r>
    </w:p>
  </w:endnote>
  <w:endnote w:type="continuationSeparator" w:id="0">
    <w:p w14:paraId="1F25485D" w14:textId="77777777" w:rsidR="003B4865" w:rsidRDefault="003B4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single" w:sz="12" w:space="0" w:color="296D9D" w:themeColor="accent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Footer layout table"/>
    </w:tblPr>
    <w:tblGrid>
      <w:gridCol w:w="5400"/>
      <w:gridCol w:w="5400"/>
    </w:tblGrid>
    <w:tr w:rsidR="00B44AE4" w:rsidRPr="00E40B3A" w14:paraId="47CC328E" w14:textId="77777777" w:rsidTr="00010E2B">
      <w:trPr>
        <w:trHeight w:val="601"/>
      </w:trPr>
      <w:tc>
        <w:tcPr>
          <w:tcW w:w="2500" w:type="pct"/>
          <w:shd w:val="clear" w:color="auto" w:fill="296D9D" w:themeFill="accent1" w:themeFillShade="BF"/>
          <w:tcMar>
            <w:right w:w="0" w:type="dxa"/>
          </w:tcMar>
          <w:vAlign w:val="center"/>
        </w:tcPr>
        <w:p w14:paraId="6210FCAD" w14:textId="048734F8" w:rsidR="00B44AE4" w:rsidRPr="00E40B3A" w:rsidRDefault="00B44AE4" w:rsidP="00B0545B">
          <w:pPr>
            <w:pStyle w:val="Header"/>
          </w:pPr>
        </w:p>
      </w:tc>
      <w:tc>
        <w:tcPr>
          <w:tcW w:w="2500" w:type="pct"/>
          <w:shd w:val="clear" w:color="auto" w:fill="296D9D" w:themeFill="accent1" w:themeFillShade="BF"/>
          <w:vAlign w:val="center"/>
        </w:tcPr>
        <w:p w14:paraId="40BA57EF" w14:textId="5207D2CD" w:rsidR="00B44AE4" w:rsidRPr="003F2188" w:rsidRDefault="00B44AE4" w:rsidP="00B44AE4">
          <w:pPr>
            <w:pStyle w:val="Footer"/>
            <w:spacing w:before="0" w:after="0"/>
            <w:jc w:val="right"/>
          </w:pPr>
        </w:p>
      </w:tc>
    </w:tr>
  </w:tbl>
  <w:p w14:paraId="7FBC5D67" w14:textId="77777777" w:rsidR="00370DAF" w:rsidRPr="00A5487A" w:rsidRDefault="00370DAF" w:rsidP="00A5487A">
    <w:pPr>
      <w:pStyle w:val="Footer"/>
      <w:spacing w:before="0" w:after="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single" w:sz="12" w:space="0" w:color="296D9D" w:themeColor="accent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Footer layout table"/>
    </w:tblPr>
    <w:tblGrid>
      <w:gridCol w:w="5400"/>
      <w:gridCol w:w="5400"/>
    </w:tblGrid>
    <w:tr w:rsidR="00E40B3A" w:rsidRPr="00E40B3A" w14:paraId="65F0EFE7" w14:textId="77777777" w:rsidTr="00010E2B">
      <w:trPr>
        <w:trHeight w:val="601"/>
      </w:trPr>
      <w:tc>
        <w:tcPr>
          <w:tcW w:w="2500" w:type="pct"/>
          <w:shd w:val="clear" w:color="auto" w:fill="296D9D" w:themeFill="accent1" w:themeFillShade="BF"/>
          <w:vAlign w:val="center"/>
        </w:tcPr>
        <w:p w14:paraId="1494CB48" w14:textId="5D94FD09" w:rsidR="00E40B3A" w:rsidRPr="00554C64" w:rsidRDefault="00E40B3A" w:rsidP="00B0545B">
          <w:pPr>
            <w:pStyle w:val="Header"/>
          </w:pPr>
        </w:p>
      </w:tc>
      <w:tc>
        <w:tcPr>
          <w:tcW w:w="2500" w:type="pct"/>
          <w:shd w:val="clear" w:color="auto" w:fill="296D9D" w:themeFill="accent1" w:themeFillShade="BF"/>
          <w:vAlign w:val="center"/>
        </w:tcPr>
        <w:p w14:paraId="2B47360A" w14:textId="4212E047" w:rsidR="00E40B3A" w:rsidRPr="00E40B3A" w:rsidRDefault="00E40B3A" w:rsidP="00E40B3A">
          <w:pPr>
            <w:pStyle w:val="Footer"/>
            <w:spacing w:before="0" w:after="0"/>
            <w:jc w:val="right"/>
            <w:rPr>
              <w:caps/>
              <w:noProof/>
            </w:rPr>
          </w:pPr>
        </w:p>
      </w:tc>
    </w:tr>
  </w:tbl>
  <w:p w14:paraId="67305BB0" w14:textId="77777777" w:rsidR="00370DAF" w:rsidRPr="00E40B3A" w:rsidRDefault="00370DAF" w:rsidP="00A5487A">
    <w:pPr>
      <w:pStyle w:val="Footer"/>
      <w:spacing w:before="0" w:after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82445" w14:textId="77777777" w:rsidR="003B4865" w:rsidRDefault="003B4865">
      <w:pPr>
        <w:spacing w:after="0" w:line="240" w:lineRule="auto"/>
      </w:pPr>
      <w:r>
        <w:separator/>
      </w:r>
    </w:p>
  </w:footnote>
  <w:footnote w:type="continuationSeparator" w:id="0">
    <w:p w14:paraId="47DB0274" w14:textId="77777777" w:rsidR="003B4865" w:rsidRDefault="003B48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Header layout table"/>
    </w:tblPr>
    <w:tblGrid>
      <w:gridCol w:w="5400"/>
      <w:gridCol w:w="5400"/>
    </w:tblGrid>
    <w:tr w:rsidR="00B44AE4" w:rsidRPr="00E40B3A" w14:paraId="0668CD6F" w14:textId="77777777" w:rsidTr="00010E2B">
      <w:trPr>
        <w:trHeight w:val="630"/>
      </w:trPr>
      <w:sdt>
        <w:sdtPr>
          <w:alias w:val="Company Name:"/>
          <w:tag w:val="Company Name:"/>
          <w:id w:val="-1503653226"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/>
        <w:sdtContent>
          <w:tc>
            <w:tcPr>
              <w:tcW w:w="2500" w:type="pct"/>
              <w:shd w:val="clear" w:color="auto" w:fill="296D9D" w:themeFill="accent1" w:themeFillShade="BF"/>
              <w:vAlign w:val="center"/>
            </w:tcPr>
            <w:p w14:paraId="6947CD45" w14:textId="3C9C4261" w:rsidR="00B44AE4" w:rsidRPr="00984BB5" w:rsidRDefault="00D671BB" w:rsidP="00B0545B">
              <w:pPr>
                <w:pStyle w:val="Header"/>
              </w:pPr>
              <w:r>
                <w:t xml:space="preserve">Amarilys </w:t>
              </w:r>
              <w:proofErr w:type="spellStart"/>
              <w:proofErr w:type="gramStart"/>
              <w:r>
                <w:t>Saluk,CDM</w:t>
              </w:r>
              <w:proofErr w:type="gramEnd"/>
              <w:r>
                <w:t>,CFPP</w:t>
              </w:r>
              <w:proofErr w:type="spellEnd"/>
              <w:r>
                <w:t>, Editor</w:t>
              </w:r>
            </w:p>
          </w:tc>
        </w:sdtContent>
      </w:sdt>
      <w:tc>
        <w:tcPr>
          <w:tcW w:w="2500" w:type="pct"/>
          <w:shd w:val="clear" w:color="auto" w:fill="296D9D" w:themeFill="accent1" w:themeFillShade="BF"/>
          <w:vAlign w:val="center"/>
        </w:tcPr>
        <w:p w14:paraId="029AC449" w14:textId="33292959" w:rsidR="00B44AE4" w:rsidRPr="00984BB5" w:rsidRDefault="008169D2" w:rsidP="00D32417">
          <w:pPr>
            <w:pStyle w:val="Header"/>
            <w:jc w:val="right"/>
          </w:pPr>
          <w:sdt>
            <w:sdtPr>
              <w:alias w:val="Publish Date:"/>
              <w:tag w:val="Publish Date:"/>
              <w:id w:val="1214160441"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EndPr/>
            <w:sdtContent>
              <w:r w:rsidR="003B4865">
                <w:t>June 2025</w:t>
              </w:r>
            </w:sdtContent>
          </w:sdt>
        </w:p>
      </w:tc>
    </w:tr>
  </w:tbl>
  <w:p w14:paraId="7D9DD58B" w14:textId="77777777" w:rsidR="00370DAF" w:rsidRPr="00B0545B" w:rsidRDefault="00370DAF">
    <w:pPr>
      <w:pStyle w:val="Header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Header layout table"/>
    </w:tblPr>
    <w:tblGrid>
      <w:gridCol w:w="5400"/>
      <w:gridCol w:w="5400"/>
    </w:tblGrid>
    <w:tr w:rsidR="00E40B3A" w:rsidRPr="00E40B3A" w14:paraId="1AE059F9" w14:textId="77777777" w:rsidTr="00EA0D1D">
      <w:trPr>
        <w:trHeight w:val="630"/>
      </w:trPr>
      <w:sdt>
        <w:sdtPr>
          <w:alias w:val="Enter Company Name:"/>
          <w:tag w:val="Enter Company Name:"/>
          <w:id w:val="-1405602034"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/>
        <w:sdtContent>
          <w:tc>
            <w:tcPr>
              <w:tcW w:w="2500" w:type="pct"/>
              <w:shd w:val="clear" w:color="auto" w:fill="296D9D" w:themeFill="accent1" w:themeFillShade="BF"/>
              <w:vAlign w:val="center"/>
            </w:tcPr>
            <w:p w14:paraId="6DB1845D" w14:textId="5E388364" w:rsidR="00AB3054" w:rsidRPr="00A10E51" w:rsidRDefault="003B4865" w:rsidP="00A10E51">
              <w:pPr>
                <w:pStyle w:val="Header"/>
              </w:pPr>
              <w:r>
                <w:t xml:space="preserve">Amarilys </w:t>
              </w:r>
              <w:proofErr w:type="spellStart"/>
              <w:proofErr w:type="gramStart"/>
              <w:r>
                <w:t>Saluk,CDM</w:t>
              </w:r>
              <w:proofErr w:type="gramEnd"/>
              <w:r>
                <w:t>,CFPP</w:t>
              </w:r>
              <w:proofErr w:type="spellEnd"/>
              <w:r w:rsidR="00D671BB">
                <w:t>, Editor</w:t>
              </w:r>
            </w:p>
          </w:tc>
        </w:sdtContent>
      </w:sdt>
      <w:tc>
        <w:tcPr>
          <w:tcW w:w="2500" w:type="pct"/>
          <w:shd w:val="clear" w:color="auto" w:fill="296D9D" w:themeFill="accent1" w:themeFillShade="BF"/>
          <w:vAlign w:val="center"/>
        </w:tcPr>
        <w:p w14:paraId="4E2FCD35" w14:textId="5A0BEFD4" w:rsidR="00AB3054" w:rsidRPr="00984BB5" w:rsidRDefault="008169D2" w:rsidP="00D32417">
          <w:pPr>
            <w:pStyle w:val="Header"/>
            <w:jc w:val="right"/>
          </w:pPr>
          <w:sdt>
            <w:sdtPr>
              <w:alias w:val="Enter Publish Date:"/>
              <w:tag w:val="Enter Publish Date:"/>
              <w:id w:val="1639448213"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EndPr/>
            <w:sdtContent>
              <w:r w:rsidR="003B4865">
                <w:t>June 2025</w:t>
              </w:r>
            </w:sdtContent>
          </w:sdt>
        </w:p>
      </w:tc>
    </w:tr>
  </w:tbl>
  <w:p w14:paraId="2BE878A1" w14:textId="77777777" w:rsidR="00370DAF" w:rsidRPr="00B0545B" w:rsidRDefault="00370DAF" w:rsidP="00AB3054">
    <w:pPr>
      <w:pStyle w:val="Header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5BAEF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1E61E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E0C28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0A400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70A3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6248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E038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B843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A4D9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630B3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5D7162C"/>
    <w:multiLevelType w:val="hybridMultilevel"/>
    <w:tmpl w:val="14BCE36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580558"/>
    <w:multiLevelType w:val="hybridMultilevel"/>
    <w:tmpl w:val="5AF6213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463D36"/>
    <w:multiLevelType w:val="hybridMultilevel"/>
    <w:tmpl w:val="F37A595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7582278">
    <w:abstractNumId w:val="9"/>
  </w:num>
  <w:num w:numId="2" w16cid:durableId="2139255558">
    <w:abstractNumId w:val="7"/>
  </w:num>
  <w:num w:numId="3" w16cid:durableId="1290160591">
    <w:abstractNumId w:val="6"/>
  </w:num>
  <w:num w:numId="4" w16cid:durableId="1759280902">
    <w:abstractNumId w:val="5"/>
  </w:num>
  <w:num w:numId="5" w16cid:durableId="273101403">
    <w:abstractNumId w:val="4"/>
  </w:num>
  <w:num w:numId="6" w16cid:durableId="1547333378">
    <w:abstractNumId w:val="8"/>
  </w:num>
  <w:num w:numId="7" w16cid:durableId="444662108">
    <w:abstractNumId w:val="3"/>
  </w:num>
  <w:num w:numId="8" w16cid:durableId="440952190">
    <w:abstractNumId w:val="2"/>
  </w:num>
  <w:num w:numId="9" w16cid:durableId="167791064">
    <w:abstractNumId w:val="1"/>
  </w:num>
  <w:num w:numId="10" w16cid:durableId="1223370736">
    <w:abstractNumId w:val="0"/>
  </w:num>
  <w:num w:numId="11" w16cid:durableId="2586538">
    <w:abstractNumId w:val="10"/>
  </w:num>
  <w:num w:numId="12" w16cid:durableId="1893927050">
    <w:abstractNumId w:val="11"/>
  </w:num>
  <w:num w:numId="13" w16cid:durableId="6156025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865"/>
    <w:rsid w:val="00004923"/>
    <w:rsid w:val="00010E2B"/>
    <w:rsid w:val="00027575"/>
    <w:rsid w:val="00047D8A"/>
    <w:rsid w:val="00064C59"/>
    <w:rsid w:val="000B7DB6"/>
    <w:rsid w:val="000E3DBB"/>
    <w:rsid w:val="00121731"/>
    <w:rsid w:val="00146469"/>
    <w:rsid w:val="0016091E"/>
    <w:rsid w:val="001949F5"/>
    <w:rsid w:val="001D6D55"/>
    <w:rsid w:val="00210270"/>
    <w:rsid w:val="00216EE6"/>
    <w:rsid w:val="002172D5"/>
    <w:rsid w:val="0024164E"/>
    <w:rsid w:val="00241AE1"/>
    <w:rsid w:val="0028081F"/>
    <w:rsid w:val="00293C96"/>
    <w:rsid w:val="002B65AC"/>
    <w:rsid w:val="002D2945"/>
    <w:rsid w:val="002E6273"/>
    <w:rsid w:val="0033156F"/>
    <w:rsid w:val="003548BD"/>
    <w:rsid w:val="0036232E"/>
    <w:rsid w:val="00370DAF"/>
    <w:rsid w:val="00376E27"/>
    <w:rsid w:val="00385FC5"/>
    <w:rsid w:val="003B4865"/>
    <w:rsid w:val="003B5BE0"/>
    <w:rsid w:val="003E0362"/>
    <w:rsid w:val="003E4566"/>
    <w:rsid w:val="003F2188"/>
    <w:rsid w:val="003F5F5A"/>
    <w:rsid w:val="00414A18"/>
    <w:rsid w:val="004219C9"/>
    <w:rsid w:val="00442D2E"/>
    <w:rsid w:val="004766A7"/>
    <w:rsid w:val="004D2783"/>
    <w:rsid w:val="004F181F"/>
    <w:rsid w:val="004F7AB8"/>
    <w:rsid w:val="005465F3"/>
    <w:rsid w:val="00554C64"/>
    <w:rsid w:val="0057159E"/>
    <w:rsid w:val="005A7A06"/>
    <w:rsid w:val="005B1EC0"/>
    <w:rsid w:val="005C73C4"/>
    <w:rsid w:val="0062317E"/>
    <w:rsid w:val="006462FD"/>
    <w:rsid w:val="006C3216"/>
    <w:rsid w:val="00703FE3"/>
    <w:rsid w:val="00771380"/>
    <w:rsid w:val="00794F87"/>
    <w:rsid w:val="007C6247"/>
    <w:rsid w:val="007C6624"/>
    <w:rsid w:val="007D5A61"/>
    <w:rsid w:val="007E7E91"/>
    <w:rsid w:val="008550E7"/>
    <w:rsid w:val="00886DBF"/>
    <w:rsid w:val="008A0331"/>
    <w:rsid w:val="00984BB5"/>
    <w:rsid w:val="009E13A4"/>
    <w:rsid w:val="00A10E51"/>
    <w:rsid w:val="00A11ABA"/>
    <w:rsid w:val="00A1404C"/>
    <w:rsid w:val="00A4351E"/>
    <w:rsid w:val="00A5487A"/>
    <w:rsid w:val="00AA1EEA"/>
    <w:rsid w:val="00AB3054"/>
    <w:rsid w:val="00B0545B"/>
    <w:rsid w:val="00B13BD3"/>
    <w:rsid w:val="00B2720B"/>
    <w:rsid w:val="00B43864"/>
    <w:rsid w:val="00B44AE4"/>
    <w:rsid w:val="00BC2E14"/>
    <w:rsid w:val="00C06081"/>
    <w:rsid w:val="00C70286"/>
    <w:rsid w:val="00C825C5"/>
    <w:rsid w:val="00CD2AB1"/>
    <w:rsid w:val="00CE0CA7"/>
    <w:rsid w:val="00D118BF"/>
    <w:rsid w:val="00D32417"/>
    <w:rsid w:val="00D671BB"/>
    <w:rsid w:val="00DA31EA"/>
    <w:rsid w:val="00DB60FE"/>
    <w:rsid w:val="00DF1CEF"/>
    <w:rsid w:val="00E40B3A"/>
    <w:rsid w:val="00E77AC0"/>
    <w:rsid w:val="00EA0D1D"/>
    <w:rsid w:val="00EB2BB8"/>
    <w:rsid w:val="00EC5EDB"/>
    <w:rsid w:val="00F00DAF"/>
    <w:rsid w:val="00F20EAC"/>
    <w:rsid w:val="00F328A4"/>
    <w:rsid w:val="00F33B1E"/>
    <w:rsid w:val="00F96AC4"/>
    <w:rsid w:val="00FB2537"/>
    <w:rsid w:val="00FB4F85"/>
    <w:rsid w:val="00FC469C"/>
    <w:rsid w:val="00FC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09C138F"/>
  <w15:chartTrackingRefBased/>
  <w15:docId w15:val="{3ABEBC95-6D40-4B6F-A827-E1592EA1F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616161" w:themeColor="text1" w:themeTint="A6"/>
        <w:sz w:val="24"/>
        <w:szCs w:val="24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188"/>
    <w:rPr>
      <w:color w:val="0D0D0D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2188"/>
    <w:pPr>
      <w:keepNext/>
      <w:keepLines/>
      <w:spacing w:after="0" w:line="240" w:lineRule="auto"/>
      <w:outlineLvl w:val="0"/>
    </w:pPr>
    <w:rPr>
      <w:rFonts w:eastAsiaTheme="majorEastAsia" w:cstheme="majorBidi"/>
      <w:b/>
      <w:color w:val="FFFFFF" w:themeColor="background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D1D"/>
    <w:pPr>
      <w:spacing w:after="0" w:line="240" w:lineRule="auto"/>
      <w:outlineLvl w:val="1"/>
    </w:pPr>
    <w:rPr>
      <w:rFonts w:eastAsiaTheme="majorEastAsia" w:cstheme="majorBidi"/>
      <w:b/>
      <w:caps/>
      <w:color w:val="215B82" w:themeColor="accent2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2188"/>
    <w:pPr>
      <w:spacing w:line="240" w:lineRule="auto"/>
      <w:outlineLvl w:val="2"/>
    </w:pPr>
    <w:rPr>
      <w:rFonts w:eastAsiaTheme="majorEastAsia" w:cstheme="majorBidi"/>
      <w:iCs/>
      <w:caps/>
      <w:color w:val="A7CEE8" w:themeColor="accent2" w:themeTint="99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D2AB1"/>
    <w:pPr>
      <w:keepNext/>
      <w:keepLines/>
      <w:spacing w:before="80" w:after="40" w:line="240" w:lineRule="auto"/>
      <w:outlineLvl w:val="3"/>
    </w:pPr>
    <w:rPr>
      <w:rFonts w:asciiTheme="majorHAnsi" w:eastAsiaTheme="majorEastAsia" w:hAnsiTheme="majorHAnsi" w:cstheme="majorBidi"/>
      <w:b/>
      <w:i/>
      <w:iCs/>
      <w:color w:val="296D9D" w:themeColor="accent1" w:themeShade="BF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6232E"/>
    <w:pPr>
      <w:spacing w:before="60" w:after="120" w:line="240" w:lineRule="auto"/>
      <w:outlineLvl w:val="4"/>
    </w:pPr>
    <w:rPr>
      <w:rFonts w:asciiTheme="majorHAnsi" w:eastAsiaTheme="majorEastAsia" w:hAnsiTheme="majorHAnsi" w:cstheme="majorBidi"/>
      <w:caps/>
      <w:color w:val="296D9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6232E"/>
    <w:pPr>
      <w:keepNext/>
      <w:keepLines/>
      <w:spacing w:before="60" w:after="120" w:line="240" w:lineRule="auto"/>
      <w:outlineLvl w:val="5"/>
    </w:pPr>
    <w:rPr>
      <w:rFonts w:asciiTheme="majorHAnsi" w:eastAsiaTheme="majorEastAsia" w:hAnsiTheme="majorHAnsi" w:cstheme="majorBidi"/>
      <w:b/>
      <w:caps/>
      <w:color w:val="23316B" w:themeColor="accent3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D2AB1"/>
    <w:pPr>
      <w:keepNext/>
      <w:keepLines/>
      <w:spacing w:before="60" w:after="100" w:line="240" w:lineRule="auto"/>
      <w:outlineLvl w:val="6"/>
    </w:pPr>
    <w:rPr>
      <w:rFonts w:eastAsiaTheme="majorEastAsia" w:cstheme="majorBidi"/>
      <w:iCs/>
      <w:caps/>
      <w:sz w:val="1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C3216"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aps/>
      <w:color w:val="323232" w:themeColor="text1" w:themeTint="D8"/>
      <w:spacing w:val="40"/>
      <w:sz w:val="1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6273"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323232" w:themeColor="text1" w:themeTint="D8"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A0D1D"/>
    <w:rPr>
      <w:b/>
      <w:bCs/>
      <w:caps w:val="0"/>
      <w:smallCaps/>
      <w:color w:val="296D9D" w:themeColor="accent1" w:themeShade="BF"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sid w:val="003F2188"/>
    <w:rPr>
      <w:rFonts w:eastAsiaTheme="majorEastAsia" w:cstheme="majorBidi"/>
      <w:b/>
      <w:color w:val="FFFFFF" w:themeColor="background1"/>
      <w:sz w:val="48"/>
      <w:szCs w:val="32"/>
    </w:rPr>
  </w:style>
  <w:style w:type="paragraph" w:styleId="Subtitle">
    <w:name w:val="Subtitle"/>
    <w:basedOn w:val="Normal"/>
    <w:link w:val="SubtitleChar"/>
    <w:uiPriority w:val="2"/>
    <w:qFormat/>
    <w:rsid w:val="00EA0D1D"/>
    <w:pPr>
      <w:numPr>
        <w:ilvl w:val="1"/>
      </w:numPr>
      <w:spacing w:after="480" w:line="240" w:lineRule="auto"/>
      <w:contextualSpacing/>
      <w:jc w:val="center"/>
    </w:pPr>
    <w:rPr>
      <w:rFonts w:asciiTheme="majorHAnsi" w:hAnsiTheme="majorHAnsi"/>
      <w:caps/>
      <w:color w:val="296D9D" w:themeColor="accent1" w:themeShade="BF"/>
      <w:sz w:val="28"/>
    </w:rPr>
  </w:style>
  <w:style w:type="character" w:customStyle="1" w:styleId="SubtitleChar">
    <w:name w:val="Subtitle Char"/>
    <w:basedOn w:val="DefaultParagraphFont"/>
    <w:link w:val="Subtitle"/>
    <w:uiPriority w:val="2"/>
    <w:rsid w:val="00EA0D1D"/>
    <w:rPr>
      <w:rFonts w:asciiTheme="majorHAnsi" w:hAnsiTheme="majorHAnsi"/>
      <w:caps/>
      <w:color w:val="296D9D" w:themeColor="accent1" w:themeShade="BF"/>
      <w:sz w:val="28"/>
    </w:rPr>
  </w:style>
  <w:style w:type="paragraph" w:styleId="Title">
    <w:name w:val="Title"/>
    <w:basedOn w:val="Heading1"/>
    <w:link w:val="TitleChar"/>
    <w:uiPriority w:val="1"/>
    <w:qFormat/>
    <w:rsid w:val="00B0545B"/>
    <w:pPr>
      <w:contextualSpacing/>
      <w:jc w:val="center"/>
    </w:pPr>
    <w:rPr>
      <w:rFonts w:asciiTheme="majorHAnsi" w:hAnsiTheme="majorHAnsi"/>
      <w:b w:val="0"/>
      <w:color w:val="23316B" w:themeColor="text2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B0545B"/>
    <w:rPr>
      <w:rFonts w:asciiTheme="majorHAnsi" w:eastAsiaTheme="majorEastAsia" w:hAnsiTheme="majorHAnsi" w:cstheme="majorBidi"/>
      <w:b/>
      <w:color w:val="23316B" w:themeColor="text2"/>
      <w:kern w:val="28"/>
      <w:sz w:val="80"/>
      <w:szCs w:val="5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EA0D1D"/>
    <w:rPr>
      <w:rFonts w:eastAsiaTheme="majorEastAsia" w:cstheme="majorBidi"/>
      <w:b/>
      <w:caps/>
      <w:color w:val="215B82" w:themeColor="accent2" w:themeShade="8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F2188"/>
    <w:rPr>
      <w:rFonts w:eastAsiaTheme="majorEastAsia" w:cstheme="majorBidi"/>
      <w:iCs/>
      <w:caps/>
      <w:color w:val="A7CEE8" w:themeColor="accent2" w:themeTint="99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D2AB1"/>
    <w:rPr>
      <w:rFonts w:asciiTheme="majorHAnsi" w:eastAsiaTheme="majorEastAsia" w:hAnsiTheme="majorHAnsi" w:cstheme="majorBidi"/>
      <w:b/>
      <w:i/>
      <w:iCs/>
      <w:color w:val="296D9D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36232E"/>
    <w:rPr>
      <w:rFonts w:asciiTheme="majorHAnsi" w:eastAsiaTheme="majorEastAsia" w:hAnsiTheme="majorHAnsi" w:cstheme="majorBidi"/>
      <w:caps/>
      <w:color w:val="296D9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36232E"/>
    <w:rPr>
      <w:rFonts w:asciiTheme="majorHAnsi" w:eastAsiaTheme="majorEastAsia" w:hAnsiTheme="majorHAnsi" w:cstheme="majorBidi"/>
      <w:b/>
      <w:caps/>
      <w:color w:val="23316B" w:themeColor="accent3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16091E"/>
    <w:pPr>
      <w:spacing w:before="40" w:after="40" w:line="240" w:lineRule="auto"/>
    </w:pPr>
    <w:rPr>
      <w:rFonts w:asciiTheme="majorHAnsi" w:hAnsiTheme="majorHAnsi"/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16091E"/>
    <w:rPr>
      <w:rFonts w:asciiTheme="majorHAnsi" w:hAnsiTheme="majorHAnsi"/>
      <w:color w:val="FFFFFF" w:themeColor="background1"/>
    </w:rPr>
  </w:style>
  <w:style w:type="paragraph" w:styleId="Header">
    <w:name w:val="header"/>
    <w:basedOn w:val="Normal"/>
    <w:link w:val="HeaderChar"/>
    <w:uiPriority w:val="99"/>
    <w:unhideWhenUsed/>
    <w:rsid w:val="00B0545B"/>
    <w:pPr>
      <w:spacing w:after="0" w:line="240" w:lineRule="auto"/>
      <w:contextualSpacing/>
    </w:pPr>
    <w:rPr>
      <w:rFonts w:asciiTheme="majorHAnsi" w:hAnsiTheme="majorHAnsi"/>
      <w:color w:val="FFFFFF" w:themeColor="background1"/>
    </w:rPr>
  </w:style>
  <w:style w:type="character" w:customStyle="1" w:styleId="HeaderChar">
    <w:name w:val="Header Char"/>
    <w:basedOn w:val="DefaultParagraphFont"/>
    <w:link w:val="Header"/>
    <w:uiPriority w:val="99"/>
    <w:rsid w:val="00B0545B"/>
    <w:rPr>
      <w:rFonts w:asciiTheme="majorHAnsi" w:hAnsiTheme="majorHAnsi"/>
      <w:color w:val="FFFFFF" w:themeColor="background1"/>
    </w:rPr>
  </w:style>
  <w:style w:type="character" w:customStyle="1" w:styleId="Heading8Char">
    <w:name w:val="Heading 8 Char"/>
    <w:basedOn w:val="DefaultParagraphFont"/>
    <w:link w:val="Heading8"/>
    <w:uiPriority w:val="9"/>
    <w:rsid w:val="006C3216"/>
    <w:rPr>
      <w:rFonts w:asciiTheme="majorHAnsi" w:eastAsiaTheme="majorEastAsia" w:hAnsiTheme="majorHAnsi" w:cstheme="majorBidi"/>
      <w:caps/>
      <w:color w:val="323232" w:themeColor="text1" w:themeTint="D8"/>
      <w:spacing w:val="40"/>
      <w:sz w:val="1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6273"/>
    <w:rPr>
      <w:rFonts w:asciiTheme="majorHAnsi" w:eastAsiaTheme="majorEastAsia" w:hAnsiTheme="majorHAnsi" w:cstheme="majorBidi"/>
      <w:i/>
      <w:iCs/>
      <w:color w:val="323232" w:themeColor="text1" w:themeTint="D8"/>
      <w:sz w:val="18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caps/>
    </w:rPr>
  </w:style>
  <w:style w:type="character" w:customStyle="1" w:styleId="Heading7Char">
    <w:name w:val="Heading 7 Char"/>
    <w:basedOn w:val="DefaultParagraphFont"/>
    <w:link w:val="Heading7"/>
    <w:uiPriority w:val="9"/>
    <w:rsid w:val="00CD2AB1"/>
    <w:rPr>
      <w:rFonts w:eastAsiaTheme="majorEastAsia" w:cstheme="majorBidi"/>
      <w:iCs/>
      <w:caps/>
      <w:color w:val="0D0D0D" w:themeColor="text1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B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B3A"/>
    <w:rPr>
      <w:rFonts w:ascii="Segoe UI" w:hAnsi="Segoe UI" w:cs="Segoe UI"/>
      <w:sz w:val="18"/>
      <w:szCs w:val="18"/>
    </w:rPr>
  </w:style>
  <w:style w:type="table" w:styleId="ListTable1Light">
    <w:name w:val="List Table 1 Light"/>
    <w:basedOn w:val="TableNormal"/>
    <w:uiPriority w:val="46"/>
    <w:rsid w:val="00241AE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6D6D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6D6D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table" w:styleId="ListTable4-Accent3">
    <w:name w:val="List Table 4 Accent 3"/>
    <w:basedOn w:val="TableNormal"/>
    <w:uiPriority w:val="49"/>
    <w:rsid w:val="00241AE1"/>
    <w:pPr>
      <w:spacing w:after="0" w:line="240" w:lineRule="auto"/>
    </w:pPr>
    <w:tblPr>
      <w:tblStyleRowBandSize w:val="1"/>
      <w:tblStyleColBandSize w:val="1"/>
      <w:tblBorders>
        <w:top w:val="single" w:sz="4" w:space="0" w:color="586EC8" w:themeColor="accent3" w:themeTint="99"/>
        <w:left w:val="single" w:sz="4" w:space="0" w:color="586EC8" w:themeColor="accent3" w:themeTint="99"/>
        <w:bottom w:val="single" w:sz="4" w:space="0" w:color="586EC8" w:themeColor="accent3" w:themeTint="99"/>
        <w:right w:val="single" w:sz="4" w:space="0" w:color="586EC8" w:themeColor="accent3" w:themeTint="99"/>
        <w:insideH w:val="single" w:sz="4" w:space="0" w:color="586EC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316B" w:themeColor="accent3"/>
          <w:left w:val="single" w:sz="4" w:space="0" w:color="23316B" w:themeColor="accent3"/>
          <w:bottom w:val="single" w:sz="4" w:space="0" w:color="23316B" w:themeColor="accent3"/>
          <w:right w:val="single" w:sz="4" w:space="0" w:color="23316B" w:themeColor="accent3"/>
          <w:insideH w:val="nil"/>
        </w:tcBorders>
        <w:shd w:val="clear" w:color="auto" w:fill="23316B" w:themeFill="accent3"/>
      </w:tcPr>
    </w:tblStylePr>
    <w:tblStylePr w:type="lastRow">
      <w:rPr>
        <w:b/>
        <w:bCs/>
      </w:rPr>
      <w:tblPr/>
      <w:tcPr>
        <w:tcBorders>
          <w:top w:val="double" w:sz="4" w:space="0" w:color="586EC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CEEC" w:themeFill="accent3" w:themeFillTint="33"/>
      </w:tcPr>
    </w:tblStylePr>
    <w:tblStylePr w:type="band1Horz">
      <w:tblPr/>
      <w:tcPr>
        <w:shd w:val="clear" w:color="auto" w:fill="C7CEEC" w:themeFill="accent3" w:themeFillTint="33"/>
      </w:tcPr>
    </w:tblStylePr>
  </w:style>
  <w:style w:type="table" w:styleId="TableGridLight">
    <w:name w:val="Grid Table Light"/>
    <w:basedOn w:val="TableNormal"/>
    <w:uiPriority w:val="40"/>
    <w:rsid w:val="00241AE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4D2783"/>
    <w:pPr>
      <w:spacing w:after="0" w:line="240" w:lineRule="auto"/>
    </w:pPr>
    <w:tblPr>
      <w:tblStyleRowBandSize w:val="1"/>
      <w:tblStyleColBandSize w:val="1"/>
      <w:tblBorders>
        <w:top w:val="single" w:sz="4" w:space="0" w:color="858585" w:themeColor="text1" w:themeTint="80"/>
        <w:bottom w:val="single" w:sz="4" w:space="0" w:color="858585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58585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58585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58585" w:themeColor="text1" w:themeTint="80"/>
          <w:right w:val="single" w:sz="4" w:space="0" w:color="858585" w:themeColor="text1" w:themeTint="80"/>
        </w:tcBorders>
      </w:tcPr>
    </w:tblStylePr>
    <w:tblStylePr w:type="band2Vert">
      <w:tblPr/>
      <w:tcPr>
        <w:tcBorders>
          <w:left w:val="single" w:sz="4" w:space="0" w:color="858585" w:themeColor="text1" w:themeTint="80"/>
          <w:right w:val="single" w:sz="4" w:space="0" w:color="858585" w:themeColor="text1" w:themeTint="80"/>
        </w:tcBorders>
      </w:tcPr>
    </w:tblStylePr>
    <w:tblStylePr w:type="band1Horz">
      <w:tblPr/>
      <w:tcPr>
        <w:tcBorders>
          <w:top w:val="single" w:sz="4" w:space="0" w:color="858585" w:themeColor="text1" w:themeTint="80"/>
          <w:bottom w:val="single" w:sz="4" w:space="0" w:color="858585" w:themeColor="text1" w:themeTint="80"/>
        </w:tcBorders>
      </w:tcPr>
    </w:tblStylePr>
  </w:style>
  <w:style w:type="paragraph" w:customStyle="1" w:styleId="ContactInfo">
    <w:name w:val="Contact Info"/>
    <w:basedOn w:val="Heading6"/>
    <w:uiPriority w:val="1"/>
    <w:qFormat/>
    <w:rsid w:val="00EA0D1D"/>
    <w:pPr>
      <w:spacing w:before="100" w:after="240"/>
    </w:pPr>
    <w:rPr>
      <w:b w:val="0"/>
      <w:caps w:val="0"/>
      <w:color w:val="296D9D" w:themeColor="accent1" w:themeShade="BF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EA0D1D"/>
    <w:pPr>
      <w:contextualSpacing/>
    </w:pPr>
    <w:rPr>
      <w:b/>
      <w:iCs/>
      <w:color w:val="296D9D" w:themeColor="accent1" w:themeShade="BF"/>
      <w:sz w:val="48"/>
    </w:rPr>
  </w:style>
  <w:style w:type="character" w:customStyle="1" w:styleId="QuoteChar">
    <w:name w:val="Quote Char"/>
    <w:basedOn w:val="DefaultParagraphFont"/>
    <w:link w:val="Quote"/>
    <w:uiPriority w:val="29"/>
    <w:rsid w:val="00EA0D1D"/>
    <w:rPr>
      <w:b/>
      <w:iCs/>
      <w:color w:val="296D9D" w:themeColor="accent1" w:themeShade="BF"/>
      <w:sz w:val="4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A0D1D"/>
    <w:rPr>
      <w:i/>
      <w:iCs/>
      <w:color w:val="296D9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A0D1D"/>
    <w:pPr>
      <w:pBdr>
        <w:top w:val="single" w:sz="4" w:space="10" w:color="296D9D" w:themeColor="accent1" w:themeShade="BF"/>
        <w:bottom w:val="single" w:sz="4" w:space="10" w:color="296D9D" w:themeColor="accent1" w:themeShade="BF"/>
      </w:pBdr>
      <w:spacing w:before="360" w:after="360"/>
      <w:ind w:left="864" w:right="864"/>
      <w:jc w:val="center"/>
    </w:pPr>
    <w:rPr>
      <w:i/>
      <w:iCs/>
      <w:color w:val="296D9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A0D1D"/>
    <w:rPr>
      <w:i/>
      <w:iCs/>
      <w:color w:val="296D9D" w:themeColor="accent1" w:themeShade="BF"/>
    </w:rPr>
  </w:style>
  <w:style w:type="paragraph" w:styleId="BlockText">
    <w:name w:val="Block Text"/>
    <w:basedOn w:val="Normal"/>
    <w:uiPriority w:val="99"/>
    <w:semiHidden/>
    <w:unhideWhenUsed/>
    <w:rsid w:val="00EA0D1D"/>
    <w:pPr>
      <w:pBdr>
        <w:top w:val="single" w:sz="2" w:space="10" w:color="296D9D" w:themeColor="accent1" w:themeShade="BF"/>
        <w:left w:val="single" w:sz="2" w:space="10" w:color="296D9D" w:themeColor="accent1" w:themeShade="BF"/>
        <w:bottom w:val="single" w:sz="2" w:space="10" w:color="296D9D" w:themeColor="accent1" w:themeShade="BF"/>
        <w:right w:val="single" w:sz="2" w:space="10" w:color="296D9D" w:themeColor="accent1" w:themeShade="BF"/>
      </w:pBdr>
      <w:ind w:left="1152" w:right="1152"/>
    </w:pPr>
    <w:rPr>
      <w:i/>
      <w:iCs/>
      <w:color w:val="296D9D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EA0D1D"/>
    <w:rPr>
      <w:color w:val="7030A0"/>
      <w:u w:val="single"/>
    </w:rPr>
  </w:style>
  <w:style w:type="character" w:styleId="Hyperlink">
    <w:name w:val="Hyperlink"/>
    <w:basedOn w:val="DefaultParagraphFont"/>
    <w:uiPriority w:val="99"/>
    <w:unhideWhenUsed/>
    <w:rsid w:val="00EA0D1D"/>
    <w:rPr>
      <w:color w:val="586EC8" w:themeColor="accent3" w:themeTint="99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0D1D"/>
    <w:rPr>
      <w:color w:val="605E5C"/>
      <w:shd w:val="clear" w:color="auto" w:fill="E1DFDD"/>
    </w:rPr>
  </w:style>
  <w:style w:type="paragraph" w:customStyle="1" w:styleId="TextBoxDescription">
    <w:name w:val="Text Box Description"/>
    <w:basedOn w:val="Normal"/>
    <w:uiPriority w:val="11"/>
    <w:qFormat/>
    <w:rsid w:val="003F2188"/>
    <w:pPr>
      <w:spacing w:before="100"/>
    </w:pPr>
    <w:rPr>
      <w:color w:val="FFFFFF" w:themeColor="background1"/>
    </w:rPr>
  </w:style>
  <w:style w:type="paragraph" w:styleId="ListParagraph">
    <w:name w:val="List Paragraph"/>
    <w:basedOn w:val="Normal"/>
    <w:uiPriority w:val="34"/>
    <w:unhideWhenUsed/>
    <w:qFormat/>
    <w:rsid w:val="00DA31EA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6462FD"/>
    <w:pPr>
      <w:spacing w:after="0" w:line="240" w:lineRule="auto"/>
    </w:pPr>
    <w:rPr>
      <w:color w:val="auto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462FD"/>
    <w:rPr>
      <w:color w:val="auto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20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val="en-VI" w:eastAsia="en-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21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hyperlink" Target="https://www.viaggi-usa.it/clam-chowder-san-francisco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viaggi-usa.it/cape-cod-cosa-vedere/" TargetMode="External"/><Relationship Id="rId17" Type="http://schemas.openxmlformats.org/officeDocument/2006/relationships/hyperlink" Target="https://commons.und.edu/oers/1/" TargetMode="External"/><Relationship Id="rId25" Type="http://schemas.openxmlformats.org/officeDocument/2006/relationships/hyperlink" Target="mailto:Amarilyssaluk@gmail.com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yperlink" Target="https://www.rawpixel.com/search/support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1"/><Relationship Id="rId28" Type="http://schemas.openxmlformats.org/officeDocument/2006/relationships/image" Target="media/image12.jpeg"/><Relationship Id="rId10" Type="http://schemas.openxmlformats.org/officeDocument/2006/relationships/hyperlink" Target="https://pxhere.com/fr/photo/965564" TargetMode="External"/><Relationship Id="rId19" Type="http://schemas.openxmlformats.org/officeDocument/2006/relationships/hyperlink" Target="https://archivodeinalbis.blogspot.com/2023/05/las-ordenes-fundamentales-de-conneticut.html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hyperlink" Target="mailto:Amarilyssaluk@gmail.com" TargetMode="External"/><Relationship Id="rId27" Type="http://schemas.openxmlformats.org/officeDocument/2006/relationships/hyperlink" Target="https://pxhere.com/en/photo/781558" TargetMode="External"/><Relationship Id="rId30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SS\AppData\Roaming\Microsoft\Templates\Newsletter%20with%20headings.dotx" TargetMode="External"/></Relationships>
</file>

<file path=word/theme/theme1.xml><?xml version="1.0" encoding="utf-8"?>
<a:theme xmlns:a="http://schemas.openxmlformats.org/drawingml/2006/main" name="Office Theme">
  <a:themeElements>
    <a:clrScheme name="Custom 6">
      <a:dk1>
        <a:srgbClr val="0D0D0D"/>
      </a:dk1>
      <a:lt1>
        <a:sysClr val="window" lastClr="FFFFFF"/>
      </a:lt1>
      <a:dk2>
        <a:srgbClr val="23316B"/>
      </a:dk2>
      <a:lt2>
        <a:srgbClr val="F4E1C8"/>
      </a:lt2>
      <a:accent1>
        <a:srgbClr val="3E92CC"/>
      </a:accent1>
      <a:accent2>
        <a:srgbClr val="6DAEDA"/>
      </a:accent2>
      <a:accent3>
        <a:srgbClr val="23316B"/>
      </a:accent3>
      <a:accent4>
        <a:srgbClr val="3E92CC"/>
      </a:accent4>
      <a:accent5>
        <a:srgbClr val="6DAEDA"/>
      </a:accent5>
      <a:accent6>
        <a:srgbClr val="9CC9E5"/>
      </a:accent6>
      <a:hlink>
        <a:srgbClr val="6DAEDA"/>
      </a:hlink>
      <a:folHlink>
        <a:srgbClr val="6DAEDA"/>
      </a:folHlink>
    </a:clrScheme>
    <a:fontScheme name="Custom 1">
      <a:majorFont>
        <a:latin typeface="Mangal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June 2025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with headings</Template>
  <TotalTime>2</TotalTime>
  <Pages>4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Amarilys Saluk,CDM,CFPP, Editor</Company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FSS</dc:creator>
  <cp:keywords/>
  <dc:description/>
  <cp:lastModifiedBy>FSS</cp:lastModifiedBy>
  <cp:revision>2</cp:revision>
  <cp:lastPrinted>2025-06-08T20:02:00Z</cp:lastPrinted>
  <dcterms:created xsi:type="dcterms:W3CDTF">2025-06-08T20:47:00Z</dcterms:created>
  <dcterms:modified xsi:type="dcterms:W3CDTF">2025-06-08T20:47:00Z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Anumol@vidyatech.com</vt:lpwstr>
  </property>
  <property fmtid="{D5CDD505-2E9C-101B-9397-08002B2CF9AE}" pid="5" name="MSIP_Label_f42aa342-8706-4288-bd11-ebb85995028c_SetDate">
    <vt:lpwstr>2018-06-18T11:20:15.6981812Z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